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3"/>
        <w:gridCol w:w="4176"/>
        <w:gridCol w:w="353"/>
      </w:tblGrid>
      <w:tr w:rsidR="00563A1C" w14:paraId="08970CC1" w14:textId="77777777" w:rsidTr="00837152">
        <w:trPr>
          <w:trHeight w:hRule="exact" w:val="711"/>
        </w:trPr>
        <w:tc>
          <w:tcPr>
            <w:tcW w:w="360" w:type="dxa"/>
          </w:tcPr>
          <w:p w14:paraId="4F40675C" w14:textId="77777777" w:rsidR="00563A1C" w:rsidRDefault="00563A1C" w:rsidP="00174E3E"/>
        </w:tc>
        <w:tc>
          <w:tcPr>
            <w:tcW w:w="4162" w:type="dxa"/>
          </w:tcPr>
          <w:p w14:paraId="74CA0A10" w14:textId="77777777" w:rsidR="00563A1C" w:rsidRDefault="00563A1C" w:rsidP="00174E3E"/>
        </w:tc>
        <w:tc>
          <w:tcPr>
            <w:tcW w:w="360" w:type="dxa"/>
          </w:tcPr>
          <w:p w14:paraId="05F0F942" w14:textId="77777777" w:rsidR="00563A1C" w:rsidRDefault="00563A1C" w:rsidP="00174E3E"/>
        </w:tc>
      </w:tr>
      <w:tr w:rsidR="00563A1C" w14:paraId="2CAB82E1" w14:textId="77777777" w:rsidTr="00563A1C">
        <w:trPr>
          <w:trHeight w:hRule="exact" w:val="2376"/>
        </w:trPr>
        <w:tc>
          <w:tcPr>
            <w:tcW w:w="360" w:type="dxa"/>
          </w:tcPr>
          <w:p w14:paraId="25D10F4C" w14:textId="77777777" w:rsidR="00563A1C" w:rsidRDefault="00563A1C" w:rsidP="00174E3E"/>
        </w:tc>
        <w:tc>
          <w:tcPr>
            <w:tcW w:w="4162" w:type="dxa"/>
          </w:tcPr>
          <w:p w14:paraId="60449F83" w14:textId="77777777" w:rsidR="00563A1C" w:rsidRDefault="00967A94" w:rsidP="00174E3E">
            <w:r>
              <w:rPr>
                <w:noProof/>
              </w:rPr>
              <mc:AlternateContent>
                <mc:Choice Requires="wpg">
                  <w:drawing>
                    <wp:inline distT="0" distB="0" distL="0" distR="0" wp14:anchorId="3E6E30E6" wp14:editId="2456BD20">
                      <wp:extent cx="2652357" cy="1524000"/>
                      <wp:effectExtent l="0" t="0" r="0" b="0"/>
                      <wp:docPr id="15" name="Group 15"/>
                      <wp:cNvGraphicFramePr/>
                      <a:graphic xmlns:a="http://schemas.openxmlformats.org/drawingml/2006/main">
                        <a:graphicData uri="http://schemas.microsoft.com/office/word/2010/wordprocessingGroup">
                          <wpg:wgp>
                            <wpg:cNvGrpSpPr/>
                            <wpg:grpSpPr>
                              <a:xfrm>
                                <a:off x="0" y="0"/>
                                <a:ext cx="2652357" cy="1524000"/>
                                <a:chOff x="-8" y="0"/>
                                <a:chExt cx="2197805" cy="1262638"/>
                              </a:xfrm>
                            </wpg:grpSpPr>
                            <pic:pic xmlns:pic="http://schemas.openxmlformats.org/drawingml/2006/picture">
                              <pic:nvPicPr>
                                <pic:cNvPr id="13" name="Picture 13" descr="C:\Users\Bruce\AppData\Local\Microsoft\Windows\INetCacheContent.Word\FEMA PHoto Bainbridge Flood Home 55618-cropped.jpg"/>
                                <pic:cNvPicPr>
                                  <a:picLocks noChangeAspect="1"/>
                                </pic:cNvPicPr>
                              </pic:nvPicPr>
                              <pic:blipFill>
                                <a:blip r:embed="rId8" cstate="print">
                                  <a:clrChange>
                                    <a:clrFrom>
                                      <a:srgbClr val="5C7244"/>
                                    </a:clrFrom>
                                    <a:clrTo>
                                      <a:srgbClr val="5C7244">
                                        <a:alpha val="0"/>
                                      </a:srgbClr>
                                    </a:clrTo>
                                  </a:clrChange>
                                  <a:extLst>
                                    <a:ext uri="{28A0092B-C50C-407E-A947-70E740481C1C}">
                                      <a14:useLocalDpi xmlns:a14="http://schemas.microsoft.com/office/drawing/2010/main" val="0"/>
                                    </a:ext>
                                  </a:extLst>
                                </a:blip>
                                <a:srcRect/>
                                <a:stretch>
                                  <a:fillRect/>
                                </a:stretch>
                              </pic:blipFill>
                              <pic:spPr bwMode="auto">
                                <a:xfrm>
                                  <a:off x="0" y="0"/>
                                  <a:ext cx="2197797" cy="1262638"/>
                                </a:xfrm>
                                <a:prstGeom prst="rect">
                                  <a:avLst/>
                                </a:prstGeom>
                                <a:noFill/>
                                <a:ln>
                                  <a:noFill/>
                                </a:ln>
                              </pic:spPr>
                            </pic:pic>
                            <wps:wsp>
                              <wps:cNvPr id="14" name="Text Box 14"/>
                              <wps:cNvSpPr txBox="1"/>
                              <wps:spPr>
                                <a:xfrm>
                                  <a:off x="-8" y="1050682"/>
                                  <a:ext cx="1573266" cy="181471"/>
                                </a:xfrm>
                                <a:prstGeom prst="rect">
                                  <a:avLst/>
                                </a:prstGeom>
                                <a:noFill/>
                                <a:ln w="6350">
                                  <a:noFill/>
                                </a:ln>
                              </wps:spPr>
                              <wps:txbx>
                                <w:txbxContent>
                                  <w:p w14:paraId="26F31F7E" w14:textId="77777777" w:rsidR="00967A94" w:rsidRPr="00F25B15" w:rsidRDefault="00967A94" w:rsidP="00967A94">
                                    <w:pPr>
                                      <w:rPr>
                                        <w:color w:val="FFFFFF" w:themeColor="background1"/>
                                        <w:sz w:val="16"/>
                                        <w:szCs w:val="16"/>
                                      </w:rPr>
                                    </w:pPr>
                                    <w:r w:rsidRPr="00F25B15">
                                      <w:rPr>
                                        <w:color w:val="FFFFFF" w:themeColor="background1"/>
                                        <w:sz w:val="16"/>
                                        <w:szCs w:val="16"/>
                                      </w:rPr>
                                      <w:t>FEMA Photo/G Armstrong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6E30E6" id="Group 15" o:spid="_x0000_s1026" style="width:208.85pt;height:120pt;mso-position-horizontal-relative:char;mso-position-vertical-relative:line" coordorigin="" coordsize="21978,12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1977;height:1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">
                        <v:imagedata r:id="rId9" o:title="FEMA PHoto Bainbridge Flood Home 55618-cropped" chromakey="#5c7244"/>
                      </v:shape>
                      <v:shapetype id="_x0000_t202" coordsize="21600,21600" o:spt="202" path="m,l,21600r21600,l21600,xe">
                        <v:stroke joinstyle="miter"/>
                        <v:path gradientshapeok="t" o:connecttype="rect"/>
                      </v:shapetype>
                      <v:shape id="Text Box 14" o:spid="_x0000_s1028" type="#_x0000_t202" style="position:absolute;top:10506;width:1573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6F31F7E" w14:textId="77777777" w:rsidR="00967A94" w:rsidRPr="00F25B15" w:rsidRDefault="00967A94" w:rsidP="00967A94">
                              <w:pPr>
                                <w:rPr>
                                  <w:color w:val="FFFFFF" w:themeColor="background1"/>
                                  <w:sz w:val="16"/>
                                  <w:szCs w:val="16"/>
                                </w:rPr>
                              </w:pPr>
                              <w:r w:rsidRPr="00F25B15">
                                <w:rPr>
                                  <w:color w:val="FFFFFF" w:themeColor="background1"/>
                                  <w:sz w:val="16"/>
                                  <w:szCs w:val="16"/>
                                </w:rPr>
                                <w:t>FEMA Photo/G Armstrong</w:t>
                              </w:r>
                            </w:p>
                          </w:txbxContent>
                        </v:textbox>
                      </v:shape>
                      <w10:anchorlock/>
                    </v:group>
                  </w:pict>
                </mc:Fallback>
              </mc:AlternateContent>
            </w:r>
          </w:p>
        </w:tc>
        <w:tc>
          <w:tcPr>
            <w:tcW w:w="360" w:type="dxa"/>
          </w:tcPr>
          <w:p w14:paraId="43A85AAD" w14:textId="77777777" w:rsidR="00563A1C" w:rsidRDefault="00563A1C" w:rsidP="00174E3E"/>
        </w:tc>
      </w:tr>
      <w:tr w:rsidR="00563A1C" w14:paraId="09531093" w14:textId="77777777" w:rsidTr="00716198">
        <w:trPr>
          <w:trHeight w:hRule="exact" w:val="144"/>
        </w:trPr>
        <w:tc>
          <w:tcPr>
            <w:tcW w:w="360" w:type="dxa"/>
          </w:tcPr>
          <w:p w14:paraId="4AC8B805" w14:textId="77777777" w:rsidR="00563A1C" w:rsidRDefault="00563A1C" w:rsidP="00174E3E"/>
        </w:tc>
        <w:tc>
          <w:tcPr>
            <w:tcW w:w="4162" w:type="dxa"/>
          </w:tcPr>
          <w:p w14:paraId="11488032" w14:textId="77777777" w:rsidR="00563A1C" w:rsidRDefault="00563A1C" w:rsidP="00174E3E"/>
        </w:tc>
        <w:tc>
          <w:tcPr>
            <w:tcW w:w="360" w:type="dxa"/>
          </w:tcPr>
          <w:p w14:paraId="256AB29E" w14:textId="77777777" w:rsidR="00563A1C" w:rsidRDefault="00563A1C" w:rsidP="00174E3E"/>
        </w:tc>
      </w:tr>
      <w:tr w:rsidR="00716198" w14:paraId="6A403F9D" w14:textId="77777777" w:rsidTr="00AE4F94">
        <w:trPr>
          <w:trHeight w:hRule="exact" w:val="432"/>
        </w:trPr>
        <w:tc>
          <w:tcPr>
            <w:tcW w:w="360" w:type="dxa"/>
          </w:tcPr>
          <w:p w14:paraId="52AF7B38" w14:textId="77777777" w:rsidR="00716198" w:rsidRPr="00716198" w:rsidRDefault="00716198" w:rsidP="00174E3E">
            <w:pPr>
              <w:rPr>
                <w:i/>
                <w:sz w:val="16"/>
                <w:szCs w:val="16"/>
              </w:rPr>
            </w:pPr>
          </w:p>
        </w:tc>
        <w:tc>
          <w:tcPr>
            <w:tcW w:w="4162" w:type="dxa"/>
          </w:tcPr>
          <w:p w14:paraId="3116E671" w14:textId="77777777" w:rsidR="00716198" w:rsidRPr="00716198" w:rsidRDefault="00716198" w:rsidP="00174E3E">
            <w:pPr>
              <w:rPr>
                <w:i/>
                <w:sz w:val="16"/>
                <w:szCs w:val="16"/>
              </w:rPr>
            </w:pPr>
            <w:r w:rsidRPr="00716198">
              <w:rPr>
                <w:i/>
                <w:sz w:val="16"/>
                <w:szCs w:val="16"/>
              </w:rPr>
              <w:t>Flooding occurs in all 50 states and is the nation’s most costly natural disaster.</w:t>
            </w:r>
          </w:p>
        </w:tc>
        <w:tc>
          <w:tcPr>
            <w:tcW w:w="360" w:type="dxa"/>
          </w:tcPr>
          <w:p w14:paraId="56934162" w14:textId="77777777" w:rsidR="00716198" w:rsidRPr="00716198" w:rsidRDefault="00716198" w:rsidP="00174E3E">
            <w:pPr>
              <w:rPr>
                <w:i/>
                <w:sz w:val="16"/>
                <w:szCs w:val="16"/>
              </w:rPr>
            </w:pPr>
          </w:p>
        </w:tc>
      </w:tr>
      <w:tr w:rsidR="00716198" w14:paraId="7FE5D3EE" w14:textId="77777777" w:rsidTr="00563A1C">
        <w:trPr>
          <w:trHeight w:hRule="exact" w:val="360"/>
        </w:trPr>
        <w:tc>
          <w:tcPr>
            <w:tcW w:w="360" w:type="dxa"/>
          </w:tcPr>
          <w:p w14:paraId="3DD56345" w14:textId="77777777" w:rsidR="00716198" w:rsidRDefault="00716198" w:rsidP="00174E3E"/>
        </w:tc>
        <w:tc>
          <w:tcPr>
            <w:tcW w:w="4162" w:type="dxa"/>
          </w:tcPr>
          <w:p w14:paraId="3E4E23DC" w14:textId="77777777" w:rsidR="00716198" w:rsidRDefault="00716198" w:rsidP="00174E3E"/>
        </w:tc>
        <w:tc>
          <w:tcPr>
            <w:tcW w:w="360" w:type="dxa"/>
          </w:tcPr>
          <w:p w14:paraId="56C287F0" w14:textId="77777777" w:rsidR="00716198" w:rsidRDefault="00716198" w:rsidP="00174E3E"/>
        </w:tc>
      </w:tr>
      <w:tr w:rsidR="00563A1C" w14:paraId="2A8A416C" w14:textId="77777777" w:rsidTr="00716198">
        <w:trPr>
          <w:trHeight w:hRule="exact" w:val="6804"/>
        </w:trPr>
        <w:tc>
          <w:tcPr>
            <w:tcW w:w="360" w:type="dxa"/>
          </w:tcPr>
          <w:p w14:paraId="2F00582F" w14:textId="77777777" w:rsidR="00563A1C" w:rsidRDefault="00563A1C" w:rsidP="00174E3E"/>
        </w:tc>
        <w:tc>
          <w:tcPr>
            <w:tcW w:w="4162" w:type="dxa"/>
          </w:tcPr>
          <w:p w14:paraId="3B43CD54" w14:textId="77777777" w:rsidR="00837152" w:rsidRDefault="00837152" w:rsidP="00837152">
            <w:pPr>
              <w:pStyle w:val="ParagraphHeading"/>
            </w:pPr>
            <w:r>
              <w:t>LEARN YOUR PROPERTY’S</w:t>
            </w:r>
            <w:r>
              <w:br/>
              <w:t xml:space="preserve">FLOOD RISK </w:t>
            </w:r>
          </w:p>
          <w:p w14:paraId="3328E995" w14:textId="06B8F153" w:rsidR="00837152" w:rsidRDefault="00837152" w:rsidP="00837152">
            <w:r>
              <w:t xml:space="preserve">Hurricanes, tropical storms and </w:t>
            </w:r>
            <w:r w:rsidR="00E05CD8">
              <w:t>slow-moving</w:t>
            </w:r>
            <w:r>
              <w:t xml:space="preserve"> rainstorms can create serious runoff and coastal flooding problems in Georgia. The result is frequent and costly flooding, not only in high-risk areas but in moderate- to low-risk areas as well. More than 35 percent of Georgia flood insurance claims come from lower-risk areas.</w:t>
            </w:r>
          </w:p>
          <w:p w14:paraId="4395B958" w14:textId="77777777" w:rsidR="00837152" w:rsidRDefault="00837152" w:rsidP="00837152">
            <w:r>
              <w:t xml:space="preserve">The </w:t>
            </w:r>
            <w:r w:rsidRPr="00716198">
              <w:rPr>
                <w:color w:val="FF0000"/>
              </w:rPr>
              <w:t xml:space="preserve">[county’s/community’s] </w:t>
            </w:r>
            <w:r>
              <w:t xml:space="preserve">new digital flood maps show flood risks property-by-property. Your level of risk helps determine minimum building requirements and your cost of flood insurance. So, learn your risk. Go to </w:t>
            </w:r>
            <w:r w:rsidRPr="00716198">
              <w:rPr>
                <w:color w:val="FF0000"/>
              </w:rPr>
              <w:t xml:space="preserve">[enter URL] </w:t>
            </w:r>
            <w:r>
              <w:t xml:space="preserve">to view the maps. </w:t>
            </w:r>
            <w:r w:rsidRPr="00716198">
              <w:rPr>
                <w:color w:val="FF0000"/>
              </w:rPr>
              <w:t>[Include if applicable: You can pull up the map that shows your property. Just enter your address]</w:t>
            </w:r>
            <w:r w:rsidRPr="00716198">
              <w:t xml:space="preserve">. </w:t>
            </w:r>
          </w:p>
          <w:p w14:paraId="61F431FE" w14:textId="77777777" w:rsidR="00837152" w:rsidRPr="00837152" w:rsidRDefault="00837152" w:rsidP="00837152">
            <w:pPr>
              <w:pStyle w:val="ParagraphHeadingLevel2"/>
              <w:spacing w:after="0"/>
              <w:rPr>
                <w:sz w:val="20"/>
                <w:szCs w:val="20"/>
              </w:rPr>
            </w:pPr>
            <w:r w:rsidRPr="00837152">
              <w:rPr>
                <w:sz w:val="20"/>
                <w:szCs w:val="20"/>
              </w:rPr>
              <w:t xml:space="preserve">Questions about Georgia’s Flood </w:t>
            </w:r>
            <w:r w:rsidR="00493CD7">
              <w:rPr>
                <w:sz w:val="20"/>
                <w:szCs w:val="20"/>
              </w:rPr>
              <w:t>MAP</w:t>
            </w:r>
            <w:r w:rsidRPr="00837152">
              <w:rPr>
                <w:sz w:val="20"/>
                <w:szCs w:val="20"/>
              </w:rPr>
              <w:t xml:space="preserve"> (Mapping, Assessment &amp; Planning) program?</w:t>
            </w:r>
          </w:p>
          <w:p w14:paraId="702ED2FC" w14:textId="77777777" w:rsidR="00837152" w:rsidRDefault="00837152" w:rsidP="00837152">
            <w:r>
              <w:t xml:space="preserve">Visit </w:t>
            </w:r>
            <w:hyperlink r:id="rId10" w:history="1">
              <w:r w:rsidRPr="00474057">
                <w:rPr>
                  <w:rStyle w:val="Hyperlink"/>
                </w:rPr>
                <w:t>www.GeorgiaDFIRM.com</w:t>
              </w:r>
            </w:hyperlink>
            <w:r>
              <w:t>.</w:t>
            </w:r>
          </w:p>
          <w:p w14:paraId="4F60F519" w14:textId="77777777" w:rsidR="00837152" w:rsidRPr="00837152" w:rsidRDefault="00837152" w:rsidP="00837152">
            <w:pPr>
              <w:pStyle w:val="ParagraphHeadingLevel2"/>
              <w:spacing w:after="0"/>
              <w:rPr>
                <w:sz w:val="20"/>
                <w:szCs w:val="20"/>
              </w:rPr>
            </w:pPr>
            <w:r w:rsidRPr="00837152">
              <w:rPr>
                <w:sz w:val="20"/>
                <w:szCs w:val="20"/>
              </w:rPr>
              <w:t xml:space="preserve">Questions about flood insurance? </w:t>
            </w:r>
          </w:p>
          <w:p w14:paraId="55A79B1E" w14:textId="77777777" w:rsidR="00563A1C" w:rsidRDefault="00837152" w:rsidP="00837152">
            <w:r>
              <w:t xml:space="preserve">Visit </w:t>
            </w:r>
            <w:hyperlink r:id="rId11" w:history="1">
              <w:r w:rsidRPr="00474057">
                <w:rPr>
                  <w:rStyle w:val="Hyperlink"/>
                </w:rPr>
                <w:t>www.FloodSmart.gov</w:t>
              </w:r>
            </w:hyperlink>
            <w:r>
              <w:t xml:space="preserve"> or s</w:t>
            </w:r>
            <w:r w:rsidR="00716198">
              <w:t>peak with your insurance agent.</w:t>
            </w:r>
          </w:p>
        </w:tc>
        <w:tc>
          <w:tcPr>
            <w:tcW w:w="360" w:type="dxa"/>
          </w:tcPr>
          <w:p w14:paraId="19F6C257" w14:textId="77777777" w:rsidR="00563A1C" w:rsidRDefault="00563A1C" w:rsidP="00174E3E"/>
        </w:tc>
      </w:tr>
    </w:tbl>
    <w:p w14:paraId="14FCA075" w14:textId="77777777" w:rsidR="00563A1C" w:rsidRDefault="00563A1C" w:rsidP="00563A1C"/>
    <w:tbl>
      <w:tblPr>
        <w:tblStyle w:val="TableGrid"/>
        <w:tblW w:w="5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
        <w:gridCol w:w="360"/>
        <w:gridCol w:w="3888"/>
        <w:gridCol w:w="360"/>
        <w:gridCol w:w="360"/>
      </w:tblGrid>
      <w:tr w:rsidR="00563A1C" w14:paraId="5C396484" w14:textId="77777777" w:rsidTr="000E3191">
        <w:trPr>
          <w:trHeight w:hRule="exact" w:val="630"/>
        </w:trPr>
        <w:tc>
          <w:tcPr>
            <w:tcW w:w="360" w:type="dxa"/>
          </w:tcPr>
          <w:p w14:paraId="3AA46246" w14:textId="77777777" w:rsidR="00563A1C" w:rsidRDefault="00563A1C" w:rsidP="00445E8C"/>
        </w:tc>
        <w:tc>
          <w:tcPr>
            <w:tcW w:w="360" w:type="dxa"/>
          </w:tcPr>
          <w:p w14:paraId="4F5AF2FE" w14:textId="77777777" w:rsidR="00563A1C" w:rsidRDefault="00563A1C" w:rsidP="00445E8C"/>
        </w:tc>
        <w:tc>
          <w:tcPr>
            <w:tcW w:w="3888" w:type="dxa"/>
          </w:tcPr>
          <w:p w14:paraId="6F28D2C3" w14:textId="77777777" w:rsidR="00563A1C" w:rsidRDefault="00563A1C" w:rsidP="00445E8C"/>
        </w:tc>
        <w:tc>
          <w:tcPr>
            <w:tcW w:w="360" w:type="dxa"/>
          </w:tcPr>
          <w:p w14:paraId="0C2A708A" w14:textId="77777777" w:rsidR="00563A1C" w:rsidRDefault="00563A1C" w:rsidP="00445E8C"/>
        </w:tc>
        <w:tc>
          <w:tcPr>
            <w:tcW w:w="360" w:type="dxa"/>
          </w:tcPr>
          <w:p w14:paraId="532C0E9C" w14:textId="77777777" w:rsidR="00563A1C" w:rsidRDefault="00563A1C" w:rsidP="00445E8C"/>
        </w:tc>
      </w:tr>
      <w:tr w:rsidR="00563A1C" w14:paraId="20586F7E" w14:textId="77777777" w:rsidTr="00920C8A">
        <w:trPr>
          <w:trHeight w:hRule="exact" w:val="4860"/>
        </w:trPr>
        <w:tc>
          <w:tcPr>
            <w:tcW w:w="360" w:type="dxa"/>
          </w:tcPr>
          <w:p w14:paraId="20D200BC" w14:textId="77777777" w:rsidR="00563A1C" w:rsidRDefault="00563A1C" w:rsidP="00445E8C"/>
        </w:tc>
        <w:tc>
          <w:tcPr>
            <w:tcW w:w="360" w:type="dxa"/>
          </w:tcPr>
          <w:p w14:paraId="3372EB8A" w14:textId="77777777" w:rsidR="00563A1C" w:rsidRDefault="00563A1C" w:rsidP="00445E8C"/>
        </w:tc>
        <w:tc>
          <w:tcPr>
            <w:tcW w:w="3888" w:type="dxa"/>
          </w:tcPr>
          <w:p w14:paraId="5AC2CC4C" w14:textId="77777777" w:rsidR="00920C8A" w:rsidRPr="00920C8A" w:rsidRDefault="00920C8A" w:rsidP="00920C8A">
            <w:pPr>
              <w:pStyle w:val="ParagraphHeading"/>
            </w:pPr>
            <w:r w:rsidRPr="00920C8A">
              <w:t xml:space="preserve">FROM RELEASE TO </w:t>
            </w:r>
            <w:r w:rsidR="00AE4F94">
              <w:br/>
            </w:r>
            <w:r w:rsidRPr="00920C8A">
              <w:t>FINAL ADOPTION</w:t>
            </w:r>
          </w:p>
          <w:p w14:paraId="7E245E2A" w14:textId="0CE884BE" w:rsidR="00563A1C" w:rsidRPr="00920C8A" w:rsidRDefault="00920C8A" w:rsidP="00920C8A">
            <w:r w:rsidRPr="00920C8A">
              <w:t>New flood maps are targeted</w:t>
            </w:r>
            <w:r>
              <w:t xml:space="preserve"> to become effective in </w:t>
            </w:r>
            <w:r w:rsidRPr="00920C8A">
              <w:rPr>
                <w:color w:val="FF0000"/>
              </w:rPr>
              <w:t>[month/season—e.g., the fall of 20</w:t>
            </w:r>
            <w:r w:rsidR="007B3F15">
              <w:rPr>
                <w:color w:val="FF0000"/>
              </w:rPr>
              <w:t>27</w:t>
            </w:r>
            <w:r w:rsidRPr="00920C8A">
              <w:rPr>
                <w:color w:val="FF0000"/>
              </w:rPr>
              <w:t>]</w:t>
            </w:r>
            <w:r w:rsidRPr="00920C8A">
              <w:t xml:space="preserve">. At that time, any related flood insurance requirements will also take effect. The map adoption process includes a round of community meetings and a review of citizen concerns. </w:t>
            </w:r>
            <w:r w:rsidR="002405E1" w:rsidRPr="002405E1">
              <w:t>Some property owners shown to</w:t>
            </w:r>
            <w:r w:rsidR="002405E1">
              <w:t xml:space="preserve"> now</w:t>
            </w:r>
            <w:r w:rsidR="002405E1" w:rsidRPr="002405E1">
              <w:t xml:space="preserve"> be in a high-risk zone may feel that their home or business sits high enough that it is not at high risk</w:t>
            </w:r>
            <w:r w:rsidRPr="00920C8A">
              <w:t xml:space="preserve">. An owner </w:t>
            </w:r>
            <w:r w:rsidR="002405E1">
              <w:t>wishing</w:t>
            </w:r>
            <w:r w:rsidRPr="00920C8A">
              <w:t xml:space="preserve"> to challenge the new designation </w:t>
            </w:r>
            <w:r w:rsidR="002405E1">
              <w:t>must</w:t>
            </w:r>
            <w:r w:rsidRPr="00920C8A">
              <w:t xml:space="preserve"> prove that the structure is sufficiently above the elevation that a major flood would reach (known as the base flood elevation). For more details on the appeals and comments process, visit </w:t>
            </w:r>
            <w:hyperlink r:id="rId12" w:history="1">
              <w:r w:rsidRPr="00920C8A">
                <w:rPr>
                  <w:rStyle w:val="Hyperlink"/>
                </w:rPr>
                <w:t>www.GeorgiaDFIRM.com</w:t>
              </w:r>
            </w:hyperlink>
            <w:r w:rsidRPr="00920C8A">
              <w:t>.</w:t>
            </w:r>
          </w:p>
        </w:tc>
        <w:tc>
          <w:tcPr>
            <w:tcW w:w="360" w:type="dxa"/>
          </w:tcPr>
          <w:p w14:paraId="543D7A4D" w14:textId="77777777" w:rsidR="00563A1C" w:rsidRDefault="00563A1C" w:rsidP="00445E8C"/>
        </w:tc>
        <w:tc>
          <w:tcPr>
            <w:tcW w:w="360" w:type="dxa"/>
          </w:tcPr>
          <w:p w14:paraId="5589BE5A" w14:textId="77777777" w:rsidR="00563A1C" w:rsidRDefault="00563A1C" w:rsidP="00445E8C"/>
        </w:tc>
      </w:tr>
      <w:tr w:rsidR="00563A1C" w14:paraId="08F0A8DA" w14:textId="77777777" w:rsidTr="00563A1C">
        <w:trPr>
          <w:trHeight w:hRule="exact" w:val="360"/>
        </w:trPr>
        <w:tc>
          <w:tcPr>
            <w:tcW w:w="360" w:type="dxa"/>
          </w:tcPr>
          <w:p w14:paraId="7BBA04B8" w14:textId="77777777" w:rsidR="00563A1C" w:rsidRDefault="00563A1C" w:rsidP="00445E8C"/>
        </w:tc>
        <w:tc>
          <w:tcPr>
            <w:tcW w:w="360" w:type="dxa"/>
          </w:tcPr>
          <w:p w14:paraId="2A53FFC8" w14:textId="77777777" w:rsidR="00563A1C" w:rsidRDefault="00563A1C" w:rsidP="00445E8C"/>
        </w:tc>
        <w:tc>
          <w:tcPr>
            <w:tcW w:w="3888" w:type="dxa"/>
          </w:tcPr>
          <w:p w14:paraId="738855B9" w14:textId="77777777" w:rsidR="00563A1C" w:rsidRDefault="00563A1C" w:rsidP="00445E8C"/>
        </w:tc>
        <w:tc>
          <w:tcPr>
            <w:tcW w:w="360" w:type="dxa"/>
          </w:tcPr>
          <w:p w14:paraId="504D91A4" w14:textId="77777777" w:rsidR="00563A1C" w:rsidRDefault="00563A1C" w:rsidP="00445E8C"/>
        </w:tc>
        <w:tc>
          <w:tcPr>
            <w:tcW w:w="360" w:type="dxa"/>
          </w:tcPr>
          <w:p w14:paraId="4AD92F19" w14:textId="77777777" w:rsidR="00563A1C" w:rsidRDefault="00563A1C" w:rsidP="00445E8C"/>
        </w:tc>
      </w:tr>
      <w:tr w:rsidR="00563A1C" w14:paraId="424CCBF6" w14:textId="77777777" w:rsidTr="00247DC9">
        <w:trPr>
          <w:trHeight w:hRule="exact" w:val="360"/>
        </w:trPr>
        <w:tc>
          <w:tcPr>
            <w:tcW w:w="360" w:type="dxa"/>
          </w:tcPr>
          <w:p w14:paraId="138A73B6" w14:textId="77777777" w:rsidR="00563A1C" w:rsidRDefault="00563A1C" w:rsidP="00445E8C"/>
        </w:tc>
        <w:tc>
          <w:tcPr>
            <w:tcW w:w="360" w:type="dxa"/>
            <w:shd w:val="clear" w:color="auto" w:fill="E1E9F2"/>
          </w:tcPr>
          <w:p w14:paraId="4185CFA7" w14:textId="77777777" w:rsidR="00563A1C" w:rsidRDefault="00563A1C" w:rsidP="00445E8C"/>
        </w:tc>
        <w:tc>
          <w:tcPr>
            <w:tcW w:w="3888" w:type="dxa"/>
            <w:shd w:val="clear" w:color="auto" w:fill="E1E9F2"/>
          </w:tcPr>
          <w:p w14:paraId="457C1EE5" w14:textId="77777777" w:rsidR="00563A1C" w:rsidRDefault="00563A1C" w:rsidP="00445E8C"/>
        </w:tc>
        <w:tc>
          <w:tcPr>
            <w:tcW w:w="360" w:type="dxa"/>
            <w:shd w:val="clear" w:color="auto" w:fill="E1E9F2"/>
          </w:tcPr>
          <w:p w14:paraId="45BA203E" w14:textId="77777777" w:rsidR="00563A1C" w:rsidRDefault="00563A1C" w:rsidP="00445E8C"/>
        </w:tc>
        <w:tc>
          <w:tcPr>
            <w:tcW w:w="360" w:type="dxa"/>
          </w:tcPr>
          <w:p w14:paraId="1073B754" w14:textId="77777777" w:rsidR="00563A1C" w:rsidRDefault="00563A1C" w:rsidP="00445E8C"/>
        </w:tc>
      </w:tr>
      <w:tr w:rsidR="00563A1C" w14:paraId="029941F5" w14:textId="77777777" w:rsidTr="00AE4F94">
        <w:trPr>
          <w:trHeight w:hRule="exact" w:val="4608"/>
        </w:trPr>
        <w:tc>
          <w:tcPr>
            <w:tcW w:w="360" w:type="dxa"/>
          </w:tcPr>
          <w:p w14:paraId="173969EC" w14:textId="77777777" w:rsidR="00563A1C" w:rsidRDefault="00563A1C" w:rsidP="00445E8C"/>
        </w:tc>
        <w:tc>
          <w:tcPr>
            <w:tcW w:w="360" w:type="dxa"/>
            <w:shd w:val="clear" w:color="auto" w:fill="E1E9F2"/>
          </w:tcPr>
          <w:p w14:paraId="10A13623" w14:textId="77777777" w:rsidR="00563A1C" w:rsidRDefault="00563A1C" w:rsidP="00445E8C"/>
        </w:tc>
        <w:tc>
          <w:tcPr>
            <w:tcW w:w="3888" w:type="dxa"/>
            <w:shd w:val="clear" w:color="auto" w:fill="E1E9F2"/>
          </w:tcPr>
          <w:p w14:paraId="13A6A76C" w14:textId="77777777" w:rsidR="00D80DB0" w:rsidRDefault="00D80DB0" w:rsidP="00D80DB0">
            <w:pPr>
              <w:pStyle w:val="ParagraphHeadingLevel2"/>
            </w:pPr>
            <w:r>
              <w:t>Mapping Milestones</w:t>
            </w:r>
          </w:p>
          <w:p w14:paraId="7B719161" w14:textId="77777777" w:rsidR="00D80DB0" w:rsidRPr="00D80DB0" w:rsidRDefault="00D80DB0" w:rsidP="00D80DB0">
            <w:pPr>
              <w:pStyle w:val="CalloutBoxText"/>
              <w:rPr>
                <w:color w:val="FF0000"/>
              </w:rPr>
            </w:pPr>
            <w:r w:rsidRPr="00D80DB0">
              <w:rPr>
                <w:b/>
                <w:color w:val="FF0000"/>
              </w:rPr>
              <w:t>[DATE]:</w:t>
            </w:r>
            <w:r w:rsidRPr="00D80DB0">
              <w:rPr>
                <w:color w:val="FF0000"/>
              </w:rPr>
              <w:t xml:space="preserve"> Preliminary flood maps released</w:t>
            </w:r>
          </w:p>
          <w:p w14:paraId="4EE32A74" w14:textId="77777777" w:rsidR="00D80DB0" w:rsidRPr="00D80DB0" w:rsidRDefault="00D80DB0" w:rsidP="00D80DB0">
            <w:pPr>
              <w:pStyle w:val="CalloutBoxText"/>
              <w:rPr>
                <w:color w:val="FF0000"/>
              </w:rPr>
            </w:pPr>
            <w:r w:rsidRPr="00D80DB0">
              <w:rPr>
                <w:b/>
                <w:color w:val="FF0000"/>
              </w:rPr>
              <w:t>[DATE]:</w:t>
            </w:r>
            <w:r w:rsidRPr="00D80DB0">
              <w:rPr>
                <w:color w:val="FF0000"/>
              </w:rPr>
              <w:t xml:space="preserve"> Open House Held; Public Review</w:t>
            </w:r>
          </w:p>
          <w:p w14:paraId="7BE0737D" w14:textId="77777777" w:rsidR="00D80DB0" w:rsidRPr="00D80DB0" w:rsidRDefault="00D80DB0" w:rsidP="00D80DB0">
            <w:pPr>
              <w:pStyle w:val="CalloutBoxText"/>
              <w:rPr>
                <w:color w:val="FF0000"/>
              </w:rPr>
            </w:pPr>
            <w:r w:rsidRPr="00D80DB0">
              <w:rPr>
                <w:b/>
                <w:color w:val="FF0000"/>
              </w:rPr>
              <w:t>[DATE]:</w:t>
            </w:r>
            <w:r w:rsidRPr="00D80DB0">
              <w:rPr>
                <w:color w:val="FF0000"/>
              </w:rPr>
              <w:t xml:space="preserve"> Start of [90-day] Public Comment Period [(for filing of appeals and comment)]</w:t>
            </w:r>
          </w:p>
          <w:p w14:paraId="6CBB69F5" w14:textId="6E92456A" w:rsidR="00D80DB0" w:rsidRPr="00D80DB0" w:rsidRDefault="00D80DB0" w:rsidP="00D80DB0">
            <w:pPr>
              <w:pStyle w:val="CalloutBoxText"/>
            </w:pPr>
            <w:r w:rsidRPr="00D80DB0">
              <w:rPr>
                <w:b/>
                <w:color w:val="FF0000"/>
              </w:rPr>
              <w:t xml:space="preserve">[Target Date, Month or Season (e.g., Fall </w:t>
            </w:r>
            <w:r w:rsidR="00636A03">
              <w:rPr>
                <w:b/>
                <w:color w:val="FF0000"/>
              </w:rPr>
              <w:t>2027</w:t>
            </w:r>
            <w:r w:rsidRPr="00D80DB0">
              <w:rPr>
                <w:b/>
                <w:color w:val="FF0000"/>
              </w:rPr>
              <w:t>)]*:</w:t>
            </w:r>
            <w:r w:rsidRPr="00D80DB0">
              <w:rPr>
                <w:color w:val="FF0000"/>
              </w:rPr>
              <w:t xml:space="preserve"> </w:t>
            </w:r>
            <w:r w:rsidRPr="00D80DB0">
              <w:t>New flood maps take effect; new flood insurance requirements also take effect</w:t>
            </w:r>
          </w:p>
          <w:p w14:paraId="6CDCDD67" w14:textId="77777777" w:rsidR="00D80DB0" w:rsidRPr="00D80DB0" w:rsidRDefault="00D80DB0" w:rsidP="00D80DB0">
            <w:pPr>
              <w:pStyle w:val="CalloutBoxText"/>
            </w:pPr>
            <w:r w:rsidRPr="00D80DB0">
              <w:rPr>
                <w:b/>
              </w:rPr>
              <w:t xml:space="preserve">Visit </w:t>
            </w:r>
            <w:hyperlink r:id="rId13" w:history="1">
              <w:r w:rsidRPr="00474057">
                <w:rPr>
                  <w:rStyle w:val="Hyperlink"/>
                </w:rPr>
                <w:t>www.GeorgiaDFIRM.com</w:t>
              </w:r>
            </w:hyperlink>
            <w:r>
              <w:t xml:space="preserve"> </w:t>
            </w:r>
            <w:r w:rsidRPr="00D80DB0">
              <w:t>to learn more about the mapping process and where and when meetings may be held</w:t>
            </w:r>
          </w:p>
          <w:p w14:paraId="7026ACEE" w14:textId="77777777" w:rsidR="00D80DB0" w:rsidRDefault="00D80DB0" w:rsidP="00AE4F94">
            <w:pPr>
              <w:pStyle w:val="ParagraphHeadingLevel3"/>
              <w:spacing w:after="0"/>
            </w:pPr>
            <w:r>
              <w:t>For general information, call:</w:t>
            </w:r>
          </w:p>
          <w:p w14:paraId="16C511B0" w14:textId="77777777" w:rsidR="00D80DB0" w:rsidRDefault="00D80DB0" w:rsidP="00D80DB0">
            <w:pPr>
              <w:pStyle w:val="CalloutBoxText"/>
              <w:rPr>
                <w:rFonts w:cs="Corbel"/>
                <w:szCs w:val="18"/>
              </w:rPr>
            </w:pPr>
            <w:r>
              <w:rPr>
                <w:rFonts w:cs="Corbel"/>
                <w:szCs w:val="18"/>
              </w:rPr>
              <w:t xml:space="preserve">The </w:t>
            </w:r>
            <w:r w:rsidRPr="00D80DB0">
              <w:rPr>
                <w:rFonts w:cs="Corbel"/>
                <w:color w:val="FF0000"/>
                <w:szCs w:val="18"/>
              </w:rPr>
              <w:t xml:space="preserve">[name of local call center or contact number] </w:t>
            </w:r>
            <w:r>
              <w:rPr>
                <w:rFonts w:cs="Corbel"/>
                <w:szCs w:val="18"/>
              </w:rPr>
              <w:t xml:space="preserve">at </w:t>
            </w:r>
            <w:r w:rsidRPr="00D80DB0">
              <w:rPr>
                <w:rFonts w:cs="Corbel"/>
                <w:color w:val="FF0000"/>
                <w:szCs w:val="18"/>
              </w:rPr>
              <w:t>[phone #].</w:t>
            </w:r>
          </w:p>
          <w:p w14:paraId="21443DB8" w14:textId="77777777" w:rsidR="00D80DB0" w:rsidRDefault="00D80DB0" w:rsidP="00D80DB0">
            <w:pPr>
              <w:pStyle w:val="CalloutBoxText"/>
              <w:rPr>
                <w:rFonts w:cs="Corbel"/>
                <w:szCs w:val="18"/>
              </w:rPr>
            </w:pPr>
            <w:r>
              <w:rPr>
                <w:rFonts w:cs="Corbel"/>
                <w:szCs w:val="18"/>
              </w:rPr>
              <w:t xml:space="preserve">Open </w:t>
            </w:r>
            <w:r w:rsidRPr="00D80DB0">
              <w:rPr>
                <w:rFonts w:cs="Corbel"/>
                <w:color w:val="FF0000"/>
                <w:szCs w:val="18"/>
              </w:rPr>
              <w:t>[enter hours of operation]</w:t>
            </w:r>
            <w:r w:rsidRPr="00D80DB0">
              <w:t>.</w:t>
            </w:r>
          </w:p>
          <w:p w14:paraId="520078D6" w14:textId="77777777" w:rsidR="00563A1C" w:rsidRDefault="00D80DB0" w:rsidP="00D80DB0">
            <w:pPr>
              <w:pStyle w:val="CalloutBoxText"/>
            </w:pPr>
            <w:r>
              <w:rPr>
                <w:rFonts w:cs="Corbel"/>
                <w:sz w:val="16"/>
                <w:szCs w:val="16"/>
              </w:rPr>
              <w:t>* Date subject to change pending completion of review process</w:t>
            </w:r>
          </w:p>
        </w:tc>
        <w:tc>
          <w:tcPr>
            <w:tcW w:w="360" w:type="dxa"/>
            <w:shd w:val="clear" w:color="auto" w:fill="E1E9F2"/>
          </w:tcPr>
          <w:p w14:paraId="77287E09" w14:textId="77777777" w:rsidR="00563A1C" w:rsidRDefault="00563A1C" w:rsidP="00445E8C"/>
        </w:tc>
        <w:tc>
          <w:tcPr>
            <w:tcW w:w="360" w:type="dxa"/>
          </w:tcPr>
          <w:p w14:paraId="6778065E" w14:textId="77777777" w:rsidR="00563A1C" w:rsidRDefault="00563A1C" w:rsidP="00445E8C"/>
        </w:tc>
      </w:tr>
      <w:tr w:rsidR="00563A1C" w14:paraId="2F48683C" w14:textId="77777777" w:rsidTr="00247DC9">
        <w:trPr>
          <w:trHeight w:hRule="exact" w:val="360"/>
        </w:trPr>
        <w:tc>
          <w:tcPr>
            <w:tcW w:w="360" w:type="dxa"/>
          </w:tcPr>
          <w:p w14:paraId="4C840681" w14:textId="77777777" w:rsidR="00563A1C" w:rsidRDefault="00563A1C" w:rsidP="00445E8C"/>
        </w:tc>
        <w:tc>
          <w:tcPr>
            <w:tcW w:w="360" w:type="dxa"/>
            <w:shd w:val="clear" w:color="auto" w:fill="E1E9F2"/>
          </w:tcPr>
          <w:p w14:paraId="7FFA6D09" w14:textId="77777777" w:rsidR="00563A1C" w:rsidRDefault="00563A1C" w:rsidP="00445E8C"/>
        </w:tc>
        <w:tc>
          <w:tcPr>
            <w:tcW w:w="3888" w:type="dxa"/>
            <w:shd w:val="clear" w:color="auto" w:fill="E1E9F2"/>
          </w:tcPr>
          <w:p w14:paraId="4535F1DF" w14:textId="77777777" w:rsidR="00563A1C" w:rsidRDefault="00563A1C" w:rsidP="00D80DB0">
            <w:pPr>
              <w:pStyle w:val="CalloutBoxText"/>
            </w:pPr>
          </w:p>
        </w:tc>
        <w:tc>
          <w:tcPr>
            <w:tcW w:w="360" w:type="dxa"/>
            <w:shd w:val="clear" w:color="auto" w:fill="E1E9F2"/>
          </w:tcPr>
          <w:p w14:paraId="418CDEBD" w14:textId="77777777" w:rsidR="00563A1C" w:rsidRDefault="00563A1C" w:rsidP="00445E8C"/>
        </w:tc>
        <w:tc>
          <w:tcPr>
            <w:tcW w:w="360" w:type="dxa"/>
          </w:tcPr>
          <w:p w14:paraId="5449D39F" w14:textId="77777777" w:rsidR="00563A1C" w:rsidRDefault="00563A1C" w:rsidP="00445E8C"/>
        </w:tc>
      </w:tr>
    </w:tbl>
    <w:p w14:paraId="07D387BD" w14:textId="77777777" w:rsidR="00563A1C" w:rsidRPr="00AE4F94" w:rsidRDefault="00563A1C" w:rsidP="00AE4F94">
      <w:pPr>
        <w:spacing w:after="0"/>
        <w:rPr>
          <w:sz w:val="10"/>
          <w:szCs w:val="10"/>
        </w:rPr>
      </w:pPr>
    </w:p>
    <w:tbl>
      <w:tblPr>
        <w:tblStyle w:val="TableGrid"/>
        <w:tblW w:w="4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0"/>
        <w:gridCol w:w="3830"/>
        <w:gridCol w:w="360"/>
      </w:tblGrid>
      <w:tr w:rsidR="00A84205" w14:paraId="74C7D90F" w14:textId="77777777" w:rsidTr="00980580">
        <w:trPr>
          <w:trHeight w:hRule="exact" w:val="3845"/>
        </w:trPr>
        <w:tc>
          <w:tcPr>
            <w:tcW w:w="720" w:type="dxa"/>
          </w:tcPr>
          <w:p w14:paraId="590B0B24" w14:textId="77777777" w:rsidR="00A84205" w:rsidRDefault="00A84205" w:rsidP="00445E8C"/>
        </w:tc>
        <w:tc>
          <w:tcPr>
            <w:tcW w:w="3830" w:type="dxa"/>
            <w:tcBorders>
              <w:bottom w:val="single" w:sz="4" w:space="0" w:color="969696" w:themeColor="accent6"/>
            </w:tcBorders>
          </w:tcPr>
          <w:p w14:paraId="17B747BC" w14:textId="77777777" w:rsidR="00A84205" w:rsidRDefault="00A84205" w:rsidP="00445E8C"/>
        </w:tc>
        <w:tc>
          <w:tcPr>
            <w:tcW w:w="360" w:type="dxa"/>
          </w:tcPr>
          <w:p w14:paraId="6D47C119" w14:textId="77777777" w:rsidR="00A84205" w:rsidRDefault="00A84205" w:rsidP="00445E8C"/>
        </w:tc>
      </w:tr>
      <w:tr w:rsidR="00A84205" w14:paraId="3802C252" w14:textId="77777777" w:rsidTr="00980580">
        <w:trPr>
          <w:trHeight w:hRule="exact" w:val="360"/>
        </w:trPr>
        <w:tc>
          <w:tcPr>
            <w:tcW w:w="720" w:type="dxa"/>
          </w:tcPr>
          <w:p w14:paraId="31DF13C1" w14:textId="77777777" w:rsidR="00A84205" w:rsidRDefault="00A84205" w:rsidP="00445E8C"/>
        </w:tc>
        <w:tc>
          <w:tcPr>
            <w:tcW w:w="3830" w:type="dxa"/>
            <w:tcBorders>
              <w:top w:val="single" w:sz="4" w:space="0" w:color="969696" w:themeColor="accent6"/>
            </w:tcBorders>
          </w:tcPr>
          <w:p w14:paraId="56059DF7" w14:textId="77777777" w:rsidR="00A84205" w:rsidRDefault="00A84205" w:rsidP="00445E8C"/>
        </w:tc>
        <w:tc>
          <w:tcPr>
            <w:tcW w:w="360" w:type="dxa"/>
          </w:tcPr>
          <w:p w14:paraId="3089F82E" w14:textId="77777777" w:rsidR="00A84205" w:rsidRDefault="00A84205" w:rsidP="00445E8C"/>
        </w:tc>
      </w:tr>
      <w:tr w:rsidR="00A84205" w14:paraId="128D508C" w14:textId="77777777" w:rsidTr="00980580">
        <w:trPr>
          <w:trHeight w:hRule="exact" w:val="2997"/>
        </w:trPr>
        <w:tc>
          <w:tcPr>
            <w:tcW w:w="720" w:type="dxa"/>
          </w:tcPr>
          <w:p w14:paraId="5CE593D0" w14:textId="77777777" w:rsidR="00A84205" w:rsidRDefault="00A84205" w:rsidP="00445E8C"/>
        </w:tc>
        <w:tc>
          <w:tcPr>
            <w:tcW w:w="3830" w:type="dxa"/>
          </w:tcPr>
          <w:p w14:paraId="6E646C19" w14:textId="77777777" w:rsidR="00F635D0" w:rsidRDefault="00F635D0" w:rsidP="003C2563">
            <w:pPr>
              <w:pStyle w:val="CommunityHeading"/>
            </w:pPr>
            <w:r w:rsidRPr="00F635D0">
              <w:t xml:space="preserve">New Flood Hazard Maps for </w:t>
            </w:r>
            <w:r w:rsidRPr="00F635D0">
              <w:rPr>
                <w:color w:val="FF0000"/>
              </w:rPr>
              <w:t xml:space="preserve">[county/community name] </w:t>
            </w:r>
          </w:p>
          <w:p w14:paraId="1D93FD9C" w14:textId="77777777" w:rsidR="00A84205" w:rsidRPr="00F635D0" w:rsidRDefault="00F635D0" w:rsidP="003C2563">
            <w:pPr>
              <w:pStyle w:val="FrontSub-Heading"/>
            </w:pPr>
            <w:r w:rsidRPr="00F635D0">
              <w:t xml:space="preserve">What Property Owners </w:t>
            </w:r>
            <w:r w:rsidR="00980580">
              <w:br/>
            </w:r>
            <w:r w:rsidRPr="00F635D0">
              <w:t>Should Know</w:t>
            </w:r>
          </w:p>
        </w:tc>
        <w:tc>
          <w:tcPr>
            <w:tcW w:w="360" w:type="dxa"/>
          </w:tcPr>
          <w:p w14:paraId="51750D55" w14:textId="77777777" w:rsidR="00A84205" w:rsidRDefault="00A84205" w:rsidP="00445E8C"/>
        </w:tc>
      </w:tr>
      <w:tr w:rsidR="00A84205" w14:paraId="7CAEACF9" w14:textId="77777777" w:rsidTr="00980580">
        <w:trPr>
          <w:trHeight w:hRule="exact" w:val="360"/>
        </w:trPr>
        <w:tc>
          <w:tcPr>
            <w:tcW w:w="720" w:type="dxa"/>
          </w:tcPr>
          <w:p w14:paraId="5257B618" w14:textId="77777777" w:rsidR="00A84205" w:rsidRDefault="00A84205" w:rsidP="00445E8C"/>
        </w:tc>
        <w:tc>
          <w:tcPr>
            <w:tcW w:w="3830" w:type="dxa"/>
          </w:tcPr>
          <w:p w14:paraId="09F18925" w14:textId="77777777" w:rsidR="00A84205" w:rsidRDefault="00A84205" w:rsidP="00445E8C"/>
        </w:tc>
        <w:tc>
          <w:tcPr>
            <w:tcW w:w="360" w:type="dxa"/>
          </w:tcPr>
          <w:p w14:paraId="1226FC6D" w14:textId="77777777" w:rsidR="00A84205" w:rsidRDefault="00A84205" w:rsidP="00445E8C"/>
        </w:tc>
      </w:tr>
      <w:tr w:rsidR="00C63673" w14:paraId="4D6970CF" w14:textId="77777777" w:rsidTr="00980580">
        <w:trPr>
          <w:trHeight w:hRule="exact" w:val="2520"/>
        </w:trPr>
        <w:tc>
          <w:tcPr>
            <w:tcW w:w="720" w:type="dxa"/>
          </w:tcPr>
          <w:p w14:paraId="542EC251" w14:textId="77777777" w:rsidR="00C63673" w:rsidRDefault="00C63673" w:rsidP="00445E8C"/>
        </w:tc>
        <w:tc>
          <w:tcPr>
            <w:tcW w:w="3830" w:type="dxa"/>
          </w:tcPr>
          <w:p w14:paraId="20E192FE" w14:textId="77777777" w:rsidR="00C63673" w:rsidRDefault="00980580" w:rsidP="00445E8C">
            <w:r>
              <w:rPr>
                <w:noProof/>
              </w:rPr>
              <w:drawing>
                <wp:inline distT="0" distB="0" distL="0" distR="0" wp14:anchorId="2EA238BC" wp14:editId="20676269">
                  <wp:extent cx="2438400" cy="24239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ch_CoverIm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1446" cy="2427000"/>
                          </a:xfrm>
                          <a:prstGeom prst="rect">
                            <a:avLst/>
                          </a:prstGeom>
                        </pic:spPr>
                      </pic:pic>
                    </a:graphicData>
                  </a:graphic>
                </wp:inline>
              </w:drawing>
            </w:r>
          </w:p>
        </w:tc>
        <w:tc>
          <w:tcPr>
            <w:tcW w:w="360" w:type="dxa"/>
          </w:tcPr>
          <w:p w14:paraId="08D0CD87" w14:textId="77777777" w:rsidR="00C63673" w:rsidRDefault="00C63673" w:rsidP="00445E8C"/>
        </w:tc>
      </w:tr>
      <w:tr w:rsidR="00C63673" w14:paraId="1D10A70A" w14:textId="77777777" w:rsidTr="00980580">
        <w:trPr>
          <w:trHeight w:hRule="exact" w:val="360"/>
        </w:trPr>
        <w:tc>
          <w:tcPr>
            <w:tcW w:w="720" w:type="dxa"/>
          </w:tcPr>
          <w:p w14:paraId="61199AF3" w14:textId="77777777" w:rsidR="00C63673" w:rsidRDefault="00C63673" w:rsidP="00445E8C"/>
        </w:tc>
        <w:tc>
          <w:tcPr>
            <w:tcW w:w="3830" w:type="dxa"/>
          </w:tcPr>
          <w:p w14:paraId="2E5A4FBE" w14:textId="77777777" w:rsidR="00C63673" w:rsidRDefault="00C63673" w:rsidP="00445E8C"/>
        </w:tc>
        <w:tc>
          <w:tcPr>
            <w:tcW w:w="360" w:type="dxa"/>
          </w:tcPr>
          <w:p w14:paraId="59B20257" w14:textId="77777777" w:rsidR="00C63673" w:rsidRDefault="00C63673" w:rsidP="00445E8C"/>
        </w:tc>
      </w:tr>
    </w:tbl>
    <w:p w14:paraId="22E4DF89" w14:textId="77777777" w:rsidR="00C76D20" w:rsidRDefault="00F635D0" w:rsidP="00F635D0">
      <w:pPr>
        <w:spacing w:after="160" w:line="259" w:lineRule="auto"/>
      </w:pPr>
      <w:r>
        <w:br w:type="page"/>
      </w:r>
    </w:p>
    <w:p w14:paraId="41604763" w14:textId="77777777" w:rsidR="000A312D" w:rsidRDefault="000A312D" w:rsidP="00F635D0">
      <w:pPr>
        <w:spacing w:after="160" w:line="259" w:lineRule="auto"/>
        <w:sectPr w:rsidR="000A312D" w:rsidSect="00330B68">
          <w:headerReference w:type="default" r:id="rId15"/>
          <w:footerReference w:type="default" r:id="rId16"/>
          <w:headerReference w:type="first" r:id="rId17"/>
          <w:footerReference w:type="first" r:id="rId18"/>
          <w:type w:val="continuous"/>
          <w:pgSz w:w="15840" w:h="12240" w:orient="landscape"/>
          <w:pgMar w:top="360" w:right="360" w:bottom="360" w:left="360" w:header="0" w:footer="0" w:gutter="0"/>
          <w:cols w:num="3" w:space="0" w:equalWidth="0">
            <w:col w:w="4882" w:space="0"/>
            <w:col w:w="5328" w:space="0"/>
            <w:col w:w="4910"/>
          </w:cols>
          <w:titlePg/>
          <w:docGrid w:linePitch="360"/>
        </w:sectPr>
      </w:pPr>
    </w:p>
    <w:tbl>
      <w:tblPr>
        <w:tblStyle w:val="TableGrid"/>
        <w:tblW w:w="4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
        <w:gridCol w:w="4350"/>
        <w:gridCol w:w="288"/>
      </w:tblGrid>
      <w:tr w:rsidR="000A312D" w14:paraId="30F91C4D" w14:textId="77777777" w:rsidTr="0066649E">
        <w:trPr>
          <w:trHeight w:hRule="exact" w:val="711"/>
        </w:trPr>
        <w:tc>
          <w:tcPr>
            <w:tcW w:w="262" w:type="dxa"/>
          </w:tcPr>
          <w:p w14:paraId="259F78C8" w14:textId="77777777" w:rsidR="000A312D" w:rsidRDefault="000A312D" w:rsidP="00445E8C"/>
        </w:tc>
        <w:tc>
          <w:tcPr>
            <w:tcW w:w="4350" w:type="dxa"/>
          </w:tcPr>
          <w:p w14:paraId="71E965FF" w14:textId="77777777" w:rsidR="000A312D" w:rsidRDefault="000A312D" w:rsidP="00445E8C"/>
        </w:tc>
        <w:tc>
          <w:tcPr>
            <w:tcW w:w="288" w:type="dxa"/>
          </w:tcPr>
          <w:p w14:paraId="21FAE392" w14:textId="77777777" w:rsidR="000A312D" w:rsidRDefault="000A312D" w:rsidP="00445E8C"/>
        </w:tc>
      </w:tr>
      <w:tr w:rsidR="000A312D" w14:paraId="2DDBC55C" w14:textId="77777777" w:rsidTr="0066649E">
        <w:trPr>
          <w:trHeight w:hRule="exact" w:val="6039"/>
        </w:trPr>
        <w:tc>
          <w:tcPr>
            <w:tcW w:w="262" w:type="dxa"/>
          </w:tcPr>
          <w:p w14:paraId="5FBF7BA8" w14:textId="77777777" w:rsidR="000A312D" w:rsidRDefault="000A312D" w:rsidP="00445E8C"/>
        </w:tc>
        <w:tc>
          <w:tcPr>
            <w:tcW w:w="4350" w:type="dxa"/>
          </w:tcPr>
          <w:p w14:paraId="4FF7B306" w14:textId="77777777" w:rsidR="0066649E" w:rsidRDefault="0066649E" w:rsidP="0066649E">
            <w:pPr>
              <w:pStyle w:val="ParagraphHeading"/>
            </w:pPr>
            <w:r>
              <w:t>IDENTIFYING THE RISK</w:t>
            </w:r>
          </w:p>
          <w:p w14:paraId="6C9BC298" w14:textId="77777777" w:rsidR="0066649E" w:rsidRPr="0066649E" w:rsidRDefault="0066649E" w:rsidP="0066649E">
            <w:r w:rsidRPr="0066649E">
              <w:t xml:space="preserve">The first step in reducing flood risk is knowing your flood risk. Flood risks vary from neighborhood to neighborhood and even property to property, and they can change over time. </w:t>
            </w:r>
          </w:p>
          <w:p w14:paraId="2E85441F" w14:textId="77777777" w:rsidR="0066649E" w:rsidRPr="0066649E" w:rsidRDefault="0066649E" w:rsidP="0066649E">
            <w:r w:rsidRPr="0066649E">
              <w:t>The likelihood of flooding in some areas has increased due to new development and environmental changes.</w:t>
            </w:r>
          </w:p>
          <w:p w14:paraId="49931953" w14:textId="77777777" w:rsidR="0066649E" w:rsidRPr="0066649E" w:rsidRDefault="0066649E" w:rsidP="0066649E">
            <w:r w:rsidRPr="0066649E">
              <w:t xml:space="preserve">New detailed, digital flood hazard maps </w:t>
            </w:r>
            <w:r w:rsidRPr="00007BF3">
              <w:rPr>
                <w:color w:val="FF0000"/>
              </w:rPr>
              <w:t xml:space="preserve">[are being/have been] </w:t>
            </w:r>
            <w:r w:rsidRPr="0066649E">
              <w:t xml:space="preserve">developed to show current risk levels for </w:t>
            </w:r>
            <w:r w:rsidRPr="00007BF3">
              <w:rPr>
                <w:color w:val="FF0000"/>
              </w:rPr>
              <w:t>[community name]</w:t>
            </w:r>
            <w:r w:rsidRPr="00007BF3">
              <w:t>.</w:t>
            </w:r>
            <w:r w:rsidRPr="00007BF3">
              <w:rPr>
                <w:color w:val="FF0000"/>
              </w:rPr>
              <w:t xml:space="preserve"> </w:t>
            </w:r>
            <w:r w:rsidRPr="0066649E">
              <w:t xml:space="preserve">The new maps, known as Flood Insurance Rate Maps (FIRMs) replace maps that are based on outdated studies. Planners, local officials, engineers and builders will use the new maps to help determine where and how to safely build new structures and developments. </w:t>
            </w:r>
          </w:p>
          <w:p w14:paraId="2B3F6A9B" w14:textId="77777777" w:rsidR="000A312D" w:rsidRDefault="0066649E" w:rsidP="0066649E">
            <w:r w:rsidRPr="0066649E">
              <w:t>Residents and business owners can use the maps to learn their flood risk and decide the financial and physical steps they need to take to protect against damage and loss.</w:t>
            </w:r>
          </w:p>
        </w:tc>
        <w:tc>
          <w:tcPr>
            <w:tcW w:w="288" w:type="dxa"/>
          </w:tcPr>
          <w:p w14:paraId="3AE993E7" w14:textId="77777777" w:rsidR="000A312D" w:rsidRDefault="000A312D" w:rsidP="00445E8C"/>
        </w:tc>
      </w:tr>
      <w:tr w:rsidR="000A312D" w14:paraId="29B806FE" w14:textId="77777777" w:rsidTr="0066649E">
        <w:trPr>
          <w:trHeight w:hRule="exact" w:val="360"/>
        </w:trPr>
        <w:tc>
          <w:tcPr>
            <w:tcW w:w="262" w:type="dxa"/>
          </w:tcPr>
          <w:p w14:paraId="632F15FD" w14:textId="77777777" w:rsidR="000A312D" w:rsidRDefault="000A312D" w:rsidP="00445E8C"/>
        </w:tc>
        <w:tc>
          <w:tcPr>
            <w:tcW w:w="4350" w:type="dxa"/>
          </w:tcPr>
          <w:p w14:paraId="206B7443" w14:textId="77777777" w:rsidR="000A312D" w:rsidRDefault="000A312D" w:rsidP="00445E8C"/>
        </w:tc>
        <w:tc>
          <w:tcPr>
            <w:tcW w:w="288" w:type="dxa"/>
          </w:tcPr>
          <w:p w14:paraId="5557F0A7" w14:textId="77777777" w:rsidR="000A312D" w:rsidRDefault="000A312D" w:rsidP="00445E8C"/>
        </w:tc>
      </w:tr>
      <w:tr w:rsidR="000A312D" w14:paraId="75B33EF7" w14:textId="77777777" w:rsidTr="00A136CD">
        <w:trPr>
          <w:trHeight w:hRule="exact" w:val="3060"/>
        </w:trPr>
        <w:tc>
          <w:tcPr>
            <w:tcW w:w="262" w:type="dxa"/>
          </w:tcPr>
          <w:p w14:paraId="13F10D53" w14:textId="77777777" w:rsidR="000A312D" w:rsidRDefault="000A312D" w:rsidP="00445E8C"/>
        </w:tc>
        <w:tc>
          <w:tcPr>
            <w:tcW w:w="4350" w:type="dxa"/>
          </w:tcPr>
          <w:p w14:paraId="2198F4D5" w14:textId="77777777" w:rsidR="000A312D" w:rsidRDefault="0066649E" w:rsidP="00445E8C">
            <w:r>
              <w:rPr>
                <w:noProof/>
              </w:rPr>
              <mc:AlternateContent>
                <mc:Choice Requires="wpg">
                  <w:drawing>
                    <wp:inline distT="0" distB="0" distL="0" distR="0" wp14:anchorId="39370F04" wp14:editId="4B6CB018">
                      <wp:extent cx="2758156" cy="2266950"/>
                      <wp:effectExtent l="0" t="0" r="4445" b="0"/>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156" cy="2266950"/>
                                <a:chOff x="707" y="7873"/>
                                <a:chExt cx="4252" cy="3198"/>
                              </a:xfrm>
                            </wpg:grpSpPr>
                            <pic:pic xmlns:pic="http://schemas.openxmlformats.org/drawingml/2006/picture">
                              <pic:nvPicPr>
                                <pic:cNvPr id="5" name="Picture 19" descr="Andrea Booher-FEMA News_Georg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7" y="7873"/>
                                  <a:ext cx="4252" cy="3198"/>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20"/>
                              <wps:cNvSpPr txBox="1">
                                <a:spLocks noChangeArrowheads="1"/>
                              </wps:cNvSpPr>
                              <wps:spPr bwMode="auto">
                                <a:xfrm>
                                  <a:off x="707" y="10375"/>
                                  <a:ext cx="355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669C5" w14:textId="77777777" w:rsidR="0066649E" w:rsidRPr="00B24265" w:rsidRDefault="0066649E" w:rsidP="0066649E">
                                    <w:pPr>
                                      <w:rPr>
                                        <w:rFonts w:ascii="Franklin Gothic Book" w:hAnsi="Franklin Gothic Book" w:cs="Arial"/>
                                        <w:color w:val="FFFFFF"/>
                                        <w:sz w:val="16"/>
                                      </w:rPr>
                                    </w:pPr>
                                    <w:r w:rsidRPr="00B24265">
                                      <w:rPr>
                                        <w:rFonts w:ascii="Franklin Gothic Book" w:hAnsi="Franklin Gothic Book" w:cs="Arial"/>
                                        <w:color w:val="FFFFFF"/>
                                        <w:sz w:val="16"/>
                                      </w:rPr>
                                      <w:t>FEMA Photo/Liz Roll</w:t>
                                    </w:r>
                                  </w:p>
                                </w:txbxContent>
                              </wps:txbx>
                              <wps:bodyPr rot="0" vert="horz" wrap="square" lIns="91440" tIns="45720" rIns="91440" bIns="45720" anchor="t" anchorCtr="0" upright="1">
                                <a:noAutofit/>
                              </wps:bodyPr>
                            </wps:wsp>
                          </wpg:wgp>
                        </a:graphicData>
                      </a:graphic>
                    </wp:inline>
                  </w:drawing>
                </mc:Choice>
                <mc:Fallback>
                  <w:pict>
                    <v:group w14:anchorId="39370F04" id="Group 32" o:spid="_x0000_s1029" style="width:217.2pt;height:178.5pt;mso-position-horizontal-relative:char;mso-position-vertical-relative:line" coordorigin="707,7873" coordsize="4252,3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">
                      <v:shape id="Picture 19" o:spid="_x0000_s1030" type="#_x0000_t75" alt="Andrea Booher-FEMA News_Georgia" style="position:absolute;left:707;top:7873;width:4252;height: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">
                        <v:imagedata r:id="rId20" o:title="Andrea Booher-FEMA News_Georgia"/>
                      </v:shape>
                      <v:shape id="Text Box 20" o:spid="_x0000_s1031" type="#_x0000_t202" style="position:absolute;left:707;top:10375;width:355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B7669C5" w14:textId="77777777" w:rsidR="0066649E" w:rsidRPr="00B24265" w:rsidRDefault="0066649E" w:rsidP="0066649E">
                              <w:pPr>
                                <w:rPr>
                                  <w:rFonts w:ascii="Franklin Gothic Book" w:hAnsi="Franklin Gothic Book" w:cs="Arial"/>
                                  <w:color w:val="FFFFFF"/>
                                  <w:sz w:val="16"/>
                                </w:rPr>
                              </w:pPr>
                              <w:r w:rsidRPr="00B24265">
                                <w:rPr>
                                  <w:rFonts w:ascii="Franklin Gothic Book" w:hAnsi="Franklin Gothic Book" w:cs="Arial"/>
                                  <w:color w:val="FFFFFF"/>
                                  <w:sz w:val="16"/>
                                </w:rPr>
                                <w:t>FEMA Photo/Liz Roll</w:t>
                              </w:r>
                            </w:p>
                          </w:txbxContent>
                        </v:textbox>
                      </v:shape>
                      <w10:anchorlock/>
                    </v:group>
                  </w:pict>
                </mc:Fallback>
              </mc:AlternateContent>
            </w:r>
          </w:p>
        </w:tc>
        <w:tc>
          <w:tcPr>
            <w:tcW w:w="288" w:type="dxa"/>
          </w:tcPr>
          <w:p w14:paraId="03F55464" w14:textId="77777777" w:rsidR="000A312D" w:rsidRDefault="000A312D" w:rsidP="00445E8C"/>
        </w:tc>
      </w:tr>
      <w:tr w:rsidR="000A312D" w14:paraId="4C201F9E" w14:textId="77777777" w:rsidTr="0066649E">
        <w:trPr>
          <w:trHeight w:hRule="exact" w:val="360"/>
        </w:trPr>
        <w:tc>
          <w:tcPr>
            <w:tcW w:w="262" w:type="dxa"/>
          </w:tcPr>
          <w:p w14:paraId="7883843C" w14:textId="77777777" w:rsidR="000A312D" w:rsidRDefault="000A312D" w:rsidP="00445E8C"/>
        </w:tc>
        <w:tc>
          <w:tcPr>
            <w:tcW w:w="4350" w:type="dxa"/>
          </w:tcPr>
          <w:p w14:paraId="6874F166" w14:textId="77777777" w:rsidR="000A312D" w:rsidRDefault="000A312D" w:rsidP="00445E8C"/>
        </w:tc>
        <w:tc>
          <w:tcPr>
            <w:tcW w:w="288" w:type="dxa"/>
          </w:tcPr>
          <w:p w14:paraId="695DBCC7" w14:textId="77777777" w:rsidR="000A312D" w:rsidRDefault="000A312D" w:rsidP="00445E8C"/>
        </w:tc>
      </w:tr>
      <w:tr w:rsidR="000A312D" w14:paraId="0D9EEBEB" w14:textId="77777777" w:rsidTr="00A136CD">
        <w:trPr>
          <w:trHeight w:hRule="exact" w:val="576"/>
        </w:trPr>
        <w:tc>
          <w:tcPr>
            <w:tcW w:w="262" w:type="dxa"/>
          </w:tcPr>
          <w:p w14:paraId="0769DDDF" w14:textId="77777777" w:rsidR="000A312D" w:rsidRDefault="000A312D" w:rsidP="00445E8C"/>
        </w:tc>
        <w:tc>
          <w:tcPr>
            <w:tcW w:w="4350" w:type="dxa"/>
          </w:tcPr>
          <w:p w14:paraId="037175F4" w14:textId="6E0A0AF5" w:rsidR="000A312D" w:rsidRDefault="0066649E" w:rsidP="00AE4F94">
            <w:pPr>
              <w:pStyle w:val="Footnote"/>
            </w:pPr>
            <w:r w:rsidRPr="00AE4F94">
              <w:rPr>
                <w:vertAlign w:val="superscript"/>
              </w:rPr>
              <w:t>1</w:t>
            </w:r>
            <w:r w:rsidRPr="00AE4F94">
              <w:t xml:space="preserve"> A BFE is the level that flood waters have a </w:t>
            </w:r>
            <w:r w:rsidR="001052A1">
              <w:t>1%-annual-</w:t>
            </w:r>
            <w:r w:rsidRPr="00AE4F94">
              <w:t>chance of reaching or exceeding in any given year.</w:t>
            </w:r>
          </w:p>
        </w:tc>
        <w:tc>
          <w:tcPr>
            <w:tcW w:w="288" w:type="dxa"/>
          </w:tcPr>
          <w:p w14:paraId="32C6BF20" w14:textId="77777777" w:rsidR="000A312D" w:rsidRDefault="000A312D" w:rsidP="00445E8C"/>
        </w:tc>
      </w:tr>
    </w:tbl>
    <w:p w14:paraId="24CD602D" w14:textId="77777777" w:rsidR="00F635D0" w:rsidRDefault="00F635D0" w:rsidP="00F635D0">
      <w:pPr>
        <w:spacing w:after="160" w:line="259" w:lineRule="auto"/>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8"/>
        <w:gridCol w:w="2088"/>
        <w:gridCol w:w="7402"/>
        <w:gridCol w:w="337"/>
      </w:tblGrid>
      <w:tr w:rsidR="008C4EE6" w14:paraId="3175DAC8" w14:textId="77777777" w:rsidTr="008C4EE6">
        <w:trPr>
          <w:trHeight w:hRule="exact" w:val="711"/>
        </w:trPr>
        <w:tc>
          <w:tcPr>
            <w:tcW w:w="338" w:type="dxa"/>
          </w:tcPr>
          <w:p w14:paraId="75EF74F6" w14:textId="77777777" w:rsidR="008C4EE6" w:rsidRDefault="008C4EE6" w:rsidP="00445E8C"/>
        </w:tc>
        <w:tc>
          <w:tcPr>
            <w:tcW w:w="2088" w:type="dxa"/>
          </w:tcPr>
          <w:p w14:paraId="7E6700AB" w14:textId="77777777" w:rsidR="008C4EE6" w:rsidRDefault="008C4EE6" w:rsidP="00445E8C"/>
        </w:tc>
        <w:tc>
          <w:tcPr>
            <w:tcW w:w="7402" w:type="dxa"/>
          </w:tcPr>
          <w:p w14:paraId="50919156" w14:textId="77777777" w:rsidR="008C4EE6" w:rsidRDefault="008C4EE6" w:rsidP="00445E8C"/>
        </w:tc>
        <w:tc>
          <w:tcPr>
            <w:tcW w:w="337" w:type="dxa"/>
          </w:tcPr>
          <w:p w14:paraId="7B817BC3" w14:textId="77777777" w:rsidR="008C4EE6" w:rsidRDefault="008C4EE6" w:rsidP="00445E8C"/>
        </w:tc>
      </w:tr>
      <w:tr w:rsidR="00E37065" w14:paraId="240D6C1A" w14:textId="77777777" w:rsidTr="00007BF3">
        <w:trPr>
          <w:trHeight w:hRule="exact" w:val="3969"/>
        </w:trPr>
        <w:tc>
          <w:tcPr>
            <w:tcW w:w="338" w:type="dxa"/>
          </w:tcPr>
          <w:p w14:paraId="1156F6B6" w14:textId="77777777" w:rsidR="00E37065" w:rsidRDefault="00E37065" w:rsidP="00445E8C"/>
        </w:tc>
        <w:tc>
          <w:tcPr>
            <w:tcW w:w="9490" w:type="dxa"/>
            <w:gridSpan w:val="2"/>
          </w:tcPr>
          <w:p w14:paraId="5043659B" w14:textId="77777777" w:rsidR="00E37065" w:rsidRDefault="00E37065" w:rsidP="008A5C4D">
            <w:pPr>
              <w:pStyle w:val="ParagraphHeading"/>
            </w:pPr>
            <w:r>
              <w:t>FLOOD MAPS AND FLOOD INSURANCE</w:t>
            </w:r>
          </w:p>
          <w:p w14:paraId="449DBBB5" w14:textId="67D6DE2D" w:rsidR="00E37065" w:rsidRDefault="001052A1" w:rsidP="00E37065">
            <w:r w:rsidRPr="001052A1">
              <w:t>With the release of the new flood hazard maps, some property owners will learn their flood risk is higher or lower than the previous maps showed</w:t>
            </w:r>
            <w:r w:rsidR="00E37065">
              <w:t xml:space="preserve">. Others may </w:t>
            </w:r>
            <w:r>
              <w:t>discover</w:t>
            </w:r>
            <w:r w:rsidR="00E37065">
              <w:t xml:space="preserve"> that their Base Flood Elevation (BFE)</w:t>
            </w:r>
            <w:r w:rsidR="0066649E" w:rsidRPr="0066649E">
              <w:rPr>
                <w:vertAlign w:val="superscript"/>
              </w:rPr>
              <w:t>1</w:t>
            </w:r>
            <w:r w:rsidR="00E37065">
              <w:t xml:space="preserve"> has changed. </w:t>
            </w:r>
            <w:r w:rsidR="00A877B1" w:rsidRPr="00A877B1">
              <w:t>Certain changes in risk level can affect what you pay for flood insurance. The National Flood Insurance Program (NFIP) offers federally underwritten flood insurance that helps homeowners, business owners, and renters repair or replace buildings and their contents after a flood.</w:t>
            </w:r>
          </w:p>
          <w:p w14:paraId="7236E4C5" w14:textId="1243B83A" w:rsidR="00E37065" w:rsidRDefault="00E37065" w:rsidP="00E37065">
            <w:r>
              <w:t xml:space="preserve">If you have a loan through a federally regulated or insured lender and are in a high-risk area (flood zones labeled with letters beginning with A </w:t>
            </w:r>
            <w:r w:rsidR="00BD0444" w:rsidRPr="00BD0444">
              <w:rPr>
                <w:color w:val="FF0000"/>
              </w:rPr>
              <w:t>[</w:t>
            </w:r>
            <w:r w:rsidRPr="00BD0444">
              <w:rPr>
                <w:color w:val="FF0000"/>
              </w:rPr>
              <w:t>or V</w:t>
            </w:r>
            <w:r w:rsidR="00BD0444" w:rsidRPr="00BD0444">
              <w:rPr>
                <w:color w:val="FF0000"/>
              </w:rPr>
              <w:t>]</w:t>
            </w:r>
            <w:r>
              <w:t xml:space="preserve">), the federal government requires you to carry flood insurance as a condition of your loan. </w:t>
            </w:r>
          </w:p>
          <w:p w14:paraId="3EF3477D" w14:textId="1CF1B059" w:rsidR="00E37065" w:rsidRDefault="00BD0444" w:rsidP="00E37065">
            <w:r w:rsidRPr="00BD0444">
              <w:t>If your property is newly shown to be in a high-risk area, the NFIP offers a rating option to help reduce your cost. But don’t wait until the new flood maps become effective to buy a flood insurance policy since you are at a high risk now. The chart below helps explain your options.</w:t>
            </w:r>
          </w:p>
        </w:tc>
        <w:tc>
          <w:tcPr>
            <w:tcW w:w="337" w:type="dxa"/>
          </w:tcPr>
          <w:p w14:paraId="160A4BDF" w14:textId="77777777" w:rsidR="00E37065" w:rsidRDefault="00E37065" w:rsidP="00445E8C"/>
        </w:tc>
      </w:tr>
      <w:tr w:rsidR="008C4EE6" w14:paraId="7D778031" w14:textId="77777777" w:rsidTr="00B233FD">
        <w:trPr>
          <w:trHeight w:hRule="exact" w:val="360"/>
        </w:trPr>
        <w:tc>
          <w:tcPr>
            <w:tcW w:w="338" w:type="dxa"/>
            <w:tcBorders>
              <w:right w:val="single" w:sz="4" w:space="0" w:color="365F91" w:themeColor="accent4"/>
            </w:tcBorders>
          </w:tcPr>
          <w:p w14:paraId="7BD61792" w14:textId="77777777" w:rsidR="008C4EE6" w:rsidRDefault="008C4EE6" w:rsidP="00445E8C"/>
        </w:tc>
        <w:tc>
          <w:tcPr>
            <w:tcW w:w="2088" w:type="dxa"/>
            <w:tcBorders>
              <w:top w:val="single" w:sz="4" w:space="0" w:color="365F91" w:themeColor="accent4"/>
              <w:left w:val="single" w:sz="4" w:space="0" w:color="365F91" w:themeColor="accent4"/>
              <w:bottom w:val="single" w:sz="4" w:space="0" w:color="365F91" w:themeColor="accent4"/>
              <w:right w:val="single" w:sz="4" w:space="0" w:color="FFFFFF" w:themeColor="background1"/>
            </w:tcBorders>
            <w:shd w:val="clear" w:color="auto" w:fill="365F91" w:themeFill="accent4"/>
            <w:tcMar>
              <w:top w:w="86" w:type="dxa"/>
              <w:left w:w="86" w:type="dxa"/>
              <w:bottom w:w="86" w:type="dxa"/>
              <w:right w:w="86" w:type="dxa"/>
            </w:tcMar>
          </w:tcPr>
          <w:p w14:paraId="5F5323AA" w14:textId="77777777" w:rsidR="008C4EE6" w:rsidRPr="00C62F46" w:rsidRDefault="00C62F46" w:rsidP="00C62F46">
            <w:pPr>
              <w:pStyle w:val="TableHeader"/>
            </w:pPr>
            <w:r w:rsidRPr="00C62F46">
              <w:t>If Maps Show…</w:t>
            </w:r>
          </w:p>
        </w:tc>
        <w:tc>
          <w:tcPr>
            <w:tcW w:w="7402" w:type="dxa"/>
            <w:tcBorders>
              <w:top w:val="single" w:sz="4" w:space="0" w:color="365F91" w:themeColor="accent4"/>
              <w:left w:val="single" w:sz="4" w:space="0" w:color="FFFFFF" w:themeColor="background1"/>
              <w:bottom w:val="single" w:sz="4" w:space="0" w:color="365F91" w:themeColor="accent4"/>
              <w:right w:val="single" w:sz="4" w:space="0" w:color="365F91" w:themeColor="accent4"/>
            </w:tcBorders>
            <w:shd w:val="clear" w:color="auto" w:fill="365F91" w:themeFill="accent4"/>
            <w:tcMar>
              <w:top w:w="86" w:type="dxa"/>
              <w:left w:w="86" w:type="dxa"/>
              <w:bottom w:w="86" w:type="dxa"/>
              <w:right w:w="86" w:type="dxa"/>
            </w:tcMar>
          </w:tcPr>
          <w:p w14:paraId="138C12B1" w14:textId="77777777" w:rsidR="008C4EE6" w:rsidRPr="00C62F46" w:rsidRDefault="00C62F46" w:rsidP="00C62F46">
            <w:pPr>
              <w:pStyle w:val="TableHeader"/>
            </w:pPr>
            <w:r w:rsidRPr="00C62F46">
              <w:t>THESE REQUIREMENTS, OPTIONS AND SAVINGS APPLY</w:t>
            </w:r>
          </w:p>
        </w:tc>
        <w:tc>
          <w:tcPr>
            <w:tcW w:w="337" w:type="dxa"/>
            <w:tcBorders>
              <w:left w:val="single" w:sz="4" w:space="0" w:color="365F91" w:themeColor="accent4"/>
            </w:tcBorders>
          </w:tcPr>
          <w:p w14:paraId="7FB5D348" w14:textId="77777777" w:rsidR="008C4EE6" w:rsidRDefault="008C4EE6" w:rsidP="00445E8C"/>
        </w:tc>
      </w:tr>
      <w:tr w:rsidR="009251EB" w14:paraId="31C3E34B" w14:textId="77777777" w:rsidTr="00C62F46">
        <w:trPr>
          <w:trHeight w:val="360"/>
        </w:trPr>
        <w:tc>
          <w:tcPr>
            <w:tcW w:w="338" w:type="dxa"/>
          </w:tcPr>
          <w:p w14:paraId="6C7DCE8F" w14:textId="77777777" w:rsidR="009251EB" w:rsidRDefault="009251EB" w:rsidP="00445E8C"/>
        </w:tc>
        <w:tc>
          <w:tcPr>
            <w:tcW w:w="2088" w:type="dxa"/>
            <w:tcBorders>
              <w:top w:val="single" w:sz="4" w:space="0" w:color="365F91" w:themeColor="accent4"/>
              <w:bottom w:val="single" w:sz="4" w:space="0" w:color="365F91" w:themeColor="accent4"/>
              <w:right w:val="single" w:sz="4" w:space="0" w:color="365F91" w:themeColor="accent4"/>
            </w:tcBorders>
            <w:tcMar>
              <w:top w:w="86" w:type="dxa"/>
              <w:left w:w="86" w:type="dxa"/>
              <w:bottom w:w="86" w:type="dxa"/>
              <w:right w:w="86" w:type="dxa"/>
            </w:tcMar>
          </w:tcPr>
          <w:p w14:paraId="316A4068" w14:textId="77777777" w:rsidR="009251EB" w:rsidRPr="00C62F46" w:rsidRDefault="00C62F46" w:rsidP="00B233FD">
            <w:pPr>
              <w:pStyle w:val="TableText"/>
              <w:rPr>
                <w:b/>
              </w:rPr>
            </w:pPr>
            <w:r w:rsidRPr="00C62F46">
              <w:rPr>
                <w:b/>
              </w:rPr>
              <w:t>Change from moderate or low flood risk to high-risk (e.g., flood Zone B, C, or X to Zone A, AE, AH, AO</w:t>
            </w:r>
            <w:r w:rsidRPr="00007BF3">
              <w:rPr>
                <w:b/>
                <w:color w:val="FF0000"/>
              </w:rPr>
              <w:t>[, V or VE]</w:t>
            </w:r>
            <w:r w:rsidRPr="00007BF3">
              <w:rPr>
                <w:b/>
              </w:rPr>
              <w:t>)</w:t>
            </w:r>
          </w:p>
        </w:tc>
        <w:tc>
          <w:tcPr>
            <w:tcW w:w="7402" w:type="dxa"/>
            <w:tcBorders>
              <w:top w:val="single" w:sz="4" w:space="0" w:color="365F91" w:themeColor="accent4"/>
              <w:left w:val="single" w:sz="4" w:space="0" w:color="365F91" w:themeColor="accent4"/>
              <w:bottom w:val="single" w:sz="4" w:space="0" w:color="365F91" w:themeColor="accent4"/>
            </w:tcBorders>
            <w:tcMar>
              <w:top w:w="86" w:type="dxa"/>
              <w:left w:w="86" w:type="dxa"/>
              <w:bottom w:w="86" w:type="dxa"/>
              <w:right w:w="86" w:type="dxa"/>
            </w:tcMar>
          </w:tcPr>
          <w:p w14:paraId="5435A461" w14:textId="5B3617E6" w:rsidR="00C62F46" w:rsidRPr="00C62F46" w:rsidRDefault="00C62F46" w:rsidP="00007BF3">
            <w:pPr>
              <w:pStyle w:val="TableText"/>
              <w:spacing w:after="120"/>
            </w:pPr>
            <w:r w:rsidRPr="00007BF3">
              <w:rPr>
                <w:b/>
              </w:rPr>
              <w:t>Flood insurance is mandatory.</w:t>
            </w:r>
            <w:r w:rsidRPr="00C62F46">
              <w:t xml:space="preserve"> Flood insurance will be federally required for most mortgage holders. </w:t>
            </w:r>
          </w:p>
          <w:p w14:paraId="28F00BD6" w14:textId="53F69394" w:rsidR="009251EB" w:rsidRPr="00C62F46" w:rsidRDefault="00C27405" w:rsidP="00C62F46">
            <w:pPr>
              <w:pStyle w:val="TableText"/>
              <w:rPr>
                <w:spacing w:val="-2"/>
              </w:rPr>
            </w:pPr>
            <w:r>
              <w:rPr>
                <w:b/>
              </w:rPr>
              <w:t>NFIP r</w:t>
            </w:r>
            <w:r w:rsidR="00C62F46" w:rsidRPr="00007BF3">
              <w:rPr>
                <w:b/>
              </w:rPr>
              <w:t xml:space="preserve">ating </w:t>
            </w:r>
            <w:r>
              <w:rPr>
                <w:b/>
              </w:rPr>
              <w:t>o</w:t>
            </w:r>
            <w:r w:rsidR="00C62F46" w:rsidRPr="00007BF3">
              <w:rPr>
                <w:b/>
              </w:rPr>
              <w:t>ption can offer savings.</w:t>
            </w:r>
            <w:r w:rsidR="00C62F46" w:rsidRPr="00C62F46">
              <w:t xml:space="preserve"> </w:t>
            </w:r>
            <w:r w:rsidRPr="00C27405">
              <w:t>The NFIP offers a Newly Mapped discount if a policy is in place within 12 months after a new flood map becomes effective. Premiums will then increase no more than 18% each year.</w:t>
            </w:r>
          </w:p>
        </w:tc>
        <w:tc>
          <w:tcPr>
            <w:tcW w:w="337" w:type="dxa"/>
          </w:tcPr>
          <w:p w14:paraId="1C02C81E" w14:textId="77777777" w:rsidR="009251EB" w:rsidRDefault="009251EB" w:rsidP="00445E8C"/>
        </w:tc>
      </w:tr>
      <w:tr w:rsidR="009251EB" w14:paraId="38D4B9BF" w14:textId="77777777" w:rsidTr="00C62F46">
        <w:trPr>
          <w:trHeight w:val="360"/>
        </w:trPr>
        <w:tc>
          <w:tcPr>
            <w:tcW w:w="338" w:type="dxa"/>
          </w:tcPr>
          <w:p w14:paraId="42F37728" w14:textId="77777777" w:rsidR="009251EB" w:rsidRDefault="009251EB" w:rsidP="00445E8C"/>
        </w:tc>
        <w:tc>
          <w:tcPr>
            <w:tcW w:w="2088" w:type="dxa"/>
            <w:tcBorders>
              <w:top w:val="single" w:sz="4" w:space="0" w:color="365F91" w:themeColor="accent4"/>
              <w:bottom w:val="single" w:sz="4" w:space="0" w:color="365F91" w:themeColor="accent4"/>
              <w:right w:val="single" w:sz="4" w:space="0" w:color="365F91" w:themeColor="accent4"/>
            </w:tcBorders>
            <w:shd w:val="clear" w:color="auto" w:fill="E1E9F2"/>
            <w:tcMar>
              <w:top w:w="86" w:type="dxa"/>
              <w:left w:w="86" w:type="dxa"/>
              <w:bottom w:w="86" w:type="dxa"/>
              <w:right w:w="86" w:type="dxa"/>
            </w:tcMar>
          </w:tcPr>
          <w:p w14:paraId="112F1B3E" w14:textId="4F65BE5C" w:rsidR="009251EB" w:rsidRPr="00007BF3" w:rsidRDefault="00C62F46" w:rsidP="00B233FD">
            <w:pPr>
              <w:pStyle w:val="TableText"/>
              <w:rPr>
                <w:b/>
                <w:color w:val="FF0000"/>
              </w:rPr>
            </w:pPr>
            <w:r w:rsidRPr="00007BF3">
              <w:rPr>
                <w:b/>
                <w:color w:val="FF0000"/>
              </w:rPr>
              <w:t xml:space="preserve">[Change from high-risk Zone A or AE to higher-risk Zone V or VE or </w:t>
            </w:r>
            <w:r w:rsidR="004F400E">
              <w:rPr>
                <w:b/>
                <w:color w:val="FF0000"/>
              </w:rPr>
              <w:t>change</w:t>
            </w:r>
            <w:r w:rsidRPr="00007BF3">
              <w:rPr>
                <w:b/>
                <w:color w:val="FF0000"/>
              </w:rPr>
              <w:t xml:space="preserve"> in Base Flood Elevation (BFE)]</w:t>
            </w:r>
          </w:p>
        </w:tc>
        <w:tc>
          <w:tcPr>
            <w:tcW w:w="7402" w:type="dxa"/>
            <w:tcBorders>
              <w:top w:val="single" w:sz="4" w:space="0" w:color="365F91" w:themeColor="accent4"/>
              <w:left w:val="single" w:sz="4" w:space="0" w:color="365F91" w:themeColor="accent4"/>
              <w:bottom w:val="single" w:sz="4" w:space="0" w:color="365F91" w:themeColor="accent4"/>
            </w:tcBorders>
            <w:shd w:val="clear" w:color="auto" w:fill="E1E9F2"/>
            <w:tcMar>
              <w:top w:w="86" w:type="dxa"/>
              <w:left w:w="86" w:type="dxa"/>
              <w:bottom w:w="86" w:type="dxa"/>
              <w:right w:w="86" w:type="dxa"/>
            </w:tcMar>
          </w:tcPr>
          <w:p w14:paraId="5BDD55CC" w14:textId="37954EED" w:rsidR="00D3173B" w:rsidRPr="00D3173B" w:rsidRDefault="00D3173B" w:rsidP="00D3173B">
            <w:pPr>
              <w:pStyle w:val="TableText"/>
              <w:spacing w:after="120"/>
              <w:rPr>
                <w:color w:val="FF0000"/>
              </w:rPr>
            </w:pPr>
            <w:r w:rsidRPr="00D3173B">
              <w:rPr>
                <w:b/>
                <w:color w:val="FF0000"/>
              </w:rPr>
              <w:t>[Flood insurance is mandatory.</w:t>
            </w:r>
            <w:r w:rsidRPr="00D3173B">
              <w:rPr>
                <w:color w:val="FF0000"/>
              </w:rPr>
              <w:t xml:space="preserve"> Flood insurance will continue to be federally required for most mortgage holders.]</w:t>
            </w:r>
          </w:p>
          <w:p w14:paraId="5734C79A" w14:textId="7EBB91AB" w:rsidR="009251EB" w:rsidRPr="00A806FD" w:rsidRDefault="004F400E" w:rsidP="00B233FD">
            <w:pPr>
              <w:pStyle w:val="TableText"/>
              <w:rPr>
                <w:bCs/>
                <w:color w:val="FF0000"/>
              </w:rPr>
            </w:pPr>
            <w:r w:rsidRPr="00A806FD">
              <w:rPr>
                <w:bCs/>
                <w:color w:val="FF0000"/>
              </w:rPr>
              <w:t>[Flood zones and BFEs are not used in rating an NFIP policy. This means there would be no change in premium when the map changes.]</w:t>
            </w:r>
          </w:p>
        </w:tc>
        <w:tc>
          <w:tcPr>
            <w:tcW w:w="337" w:type="dxa"/>
          </w:tcPr>
          <w:p w14:paraId="1EDA53FC" w14:textId="77777777" w:rsidR="009251EB" w:rsidRDefault="009251EB" w:rsidP="00445E8C"/>
        </w:tc>
      </w:tr>
      <w:tr w:rsidR="009251EB" w14:paraId="3E170FFB" w14:textId="77777777" w:rsidTr="00C62F46">
        <w:trPr>
          <w:trHeight w:val="360"/>
        </w:trPr>
        <w:tc>
          <w:tcPr>
            <w:tcW w:w="338" w:type="dxa"/>
          </w:tcPr>
          <w:p w14:paraId="53E6AE00" w14:textId="77777777" w:rsidR="009251EB" w:rsidRDefault="009251EB" w:rsidP="00445E8C"/>
        </w:tc>
        <w:tc>
          <w:tcPr>
            <w:tcW w:w="2088" w:type="dxa"/>
            <w:tcBorders>
              <w:top w:val="single" w:sz="4" w:space="0" w:color="365F91" w:themeColor="accent4"/>
              <w:bottom w:val="single" w:sz="4" w:space="0" w:color="365F91" w:themeColor="accent4"/>
              <w:right w:val="single" w:sz="4" w:space="0" w:color="365F91" w:themeColor="accent4"/>
            </w:tcBorders>
            <w:tcMar>
              <w:top w:w="86" w:type="dxa"/>
              <w:left w:w="86" w:type="dxa"/>
              <w:bottom w:w="86" w:type="dxa"/>
              <w:right w:w="86" w:type="dxa"/>
            </w:tcMar>
          </w:tcPr>
          <w:p w14:paraId="53AE1921" w14:textId="3E1CA06A" w:rsidR="009251EB" w:rsidRPr="00C62F46" w:rsidRDefault="00C62F46" w:rsidP="00B233FD">
            <w:pPr>
              <w:pStyle w:val="TableText"/>
              <w:rPr>
                <w:b/>
              </w:rPr>
            </w:pPr>
            <w:r w:rsidRPr="00C62F46">
              <w:rPr>
                <w:b/>
              </w:rPr>
              <w:t xml:space="preserve">Change from high flood risk to moderate or low risk (e.g., flood Zone </w:t>
            </w:r>
            <w:r w:rsidRPr="00007BF3">
              <w:rPr>
                <w:b/>
                <w:color w:val="FF0000"/>
              </w:rPr>
              <w:t>[V, VE,]</w:t>
            </w:r>
            <w:r w:rsidR="00A64717">
              <w:rPr>
                <w:b/>
                <w:color w:val="FF0000"/>
              </w:rPr>
              <w:t xml:space="preserve"> </w:t>
            </w:r>
            <w:r w:rsidRPr="00C62F46">
              <w:rPr>
                <w:b/>
              </w:rPr>
              <w:t>A, AE, AH, AO, to Zone X or shaded X)</w:t>
            </w:r>
          </w:p>
        </w:tc>
        <w:tc>
          <w:tcPr>
            <w:tcW w:w="7402" w:type="dxa"/>
            <w:tcBorders>
              <w:top w:val="single" w:sz="4" w:space="0" w:color="365F91" w:themeColor="accent4"/>
              <w:left w:val="single" w:sz="4" w:space="0" w:color="365F91" w:themeColor="accent4"/>
              <w:bottom w:val="single" w:sz="4" w:space="0" w:color="365F91" w:themeColor="accent4"/>
            </w:tcBorders>
            <w:tcMar>
              <w:top w:w="86" w:type="dxa"/>
              <w:left w:w="86" w:type="dxa"/>
              <w:bottom w:w="86" w:type="dxa"/>
              <w:right w:w="86" w:type="dxa"/>
            </w:tcMar>
          </w:tcPr>
          <w:p w14:paraId="3AD7C382" w14:textId="77777777" w:rsidR="00E05CD8" w:rsidRDefault="00C62F46" w:rsidP="00E05CD8">
            <w:pPr>
              <w:pStyle w:val="TableText"/>
              <w:spacing w:after="120"/>
            </w:pPr>
            <w:r w:rsidRPr="00007BF3">
              <w:rPr>
                <w:b/>
              </w:rPr>
              <w:t xml:space="preserve">Flood insurance is optional but recommended. The risk has only been reduced, not </w:t>
            </w:r>
            <w:r w:rsidRPr="00007BF3">
              <w:rPr>
                <w:b/>
                <w:i/>
              </w:rPr>
              <w:t>removed.</w:t>
            </w:r>
            <w:r w:rsidRPr="00007BF3">
              <w:rPr>
                <w:b/>
              </w:rPr>
              <w:t xml:space="preserve"> </w:t>
            </w:r>
            <w:r>
              <w:t>Flood insurance can still be obtained</w:t>
            </w:r>
            <w:r w:rsidR="00A64717">
              <w:t>, though there will be no change in premium due to the map change</w:t>
            </w:r>
            <w:r>
              <w:t xml:space="preserve">. </w:t>
            </w:r>
          </w:p>
          <w:p w14:paraId="79B5021F" w14:textId="2FB7D79F" w:rsidR="009251EB" w:rsidRDefault="00C62F46" w:rsidP="00E05CD8">
            <w:pPr>
              <w:pStyle w:val="TableText"/>
              <w:spacing w:after="120"/>
            </w:pPr>
            <w:r>
              <w:t>More than 35 percent of all Georgia flood insurance claims have occurred in moderate- and low-risk areas.</w:t>
            </w:r>
          </w:p>
        </w:tc>
        <w:tc>
          <w:tcPr>
            <w:tcW w:w="337" w:type="dxa"/>
          </w:tcPr>
          <w:p w14:paraId="301F5BF2" w14:textId="77777777" w:rsidR="009251EB" w:rsidRDefault="009251EB" w:rsidP="00445E8C"/>
        </w:tc>
      </w:tr>
      <w:tr w:rsidR="008C4EE6" w14:paraId="7D97FBC7" w14:textId="77777777" w:rsidTr="008E3B39">
        <w:trPr>
          <w:trHeight w:val="651"/>
        </w:trPr>
        <w:tc>
          <w:tcPr>
            <w:tcW w:w="338" w:type="dxa"/>
          </w:tcPr>
          <w:p w14:paraId="15CCEB73" w14:textId="77777777" w:rsidR="008C4EE6" w:rsidRDefault="008C4EE6" w:rsidP="00445E8C"/>
        </w:tc>
        <w:tc>
          <w:tcPr>
            <w:tcW w:w="2088" w:type="dxa"/>
            <w:tcBorders>
              <w:top w:val="single" w:sz="4" w:space="0" w:color="365F91" w:themeColor="accent4"/>
              <w:bottom w:val="single" w:sz="4" w:space="0" w:color="365F91" w:themeColor="accent4"/>
              <w:right w:val="single" w:sz="4" w:space="0" w:color="365F91" w:themeColor="accent4"/>
            </w:tcBorders>
            <w:shd w:val="clear" w:color="auto" w:fill="E1E9F2"/>
            <w:tcMar>
              <w:top w:w="86" w:type="dxa"/>
              <w:left w:w="86" w:type="dxa"/>
              <w:bottom w:w="86" w:type="dxa"/>
              <w:right w:w="86" w:type="dxa"/>
            </w:tcMar>
          </w:tcPr>
          <w:p w14:paraId="71715764" w14:textId="77777777" w:rsidR="00C62F46" w:rsidRPr="00C62F46" w:rsidRDefault="00C62F46" w:rsidP="00C62F46">
            <w:pPr>
              <w:pStyle w:val="TableText"/>
              <w:rPr>
                <w:b/>
              </w:rPr>
            </w:pPr>
            <w:r w:rsidRPr="00C62F46">
              <w:rPr>
                <w:b/>
              </w:rPr>
              <w:t xml:space="preserve">No change in </w:t>
            </w:r>
          </w:p>
          <w:p w14:paraId="24329582" w14:textId="77777777" w:rsidR="008C4EE6" w:rsidRPr="00C62F46" w:rsidRDefault="00C62F46" w:rsidP="00C62F46">
            <w:pPr>
              <w:pStyle w:val="TableText"/>
              <w:rPr>
                <w:b/>
              </w:rPr>
            </w:pPr>
            <w:r w:rsidRPr="00C62F46">
              <w:rPr>
                <w:b/>
              </w:rPr>
              <w:t>risk level</w:t>
            </w:r>
          </w:p>
        </w:tc>
        <w:tc>
          <w:tcPr>
            <w:tcW w:w="7402" w:type="dxa"/>
            <w:tcBorders>
              <w:top w:val="single" w:sz="4" w:space="0" w:color="365F91" w:themeColor="accent4"/>
              <w:left w:val="single" w:sz="4" w:space="0" w:color="365F91" w:themeColor="accent4"/>
              <w:bottom w:val="single" w:sz="4" w:space="0" w:color="365F91" w:themeColor="accent4"/>
            </w:tcBorders>
            <w:shd w:val="clear" w:color="auto" w:fill="E1E9F2"/>
            <w:tcMar>
              <w:top w:w="86" w:type="dxa"/>
              <w:left w:w="86" w:type="dxa"/>
              <w:bottom w:w="86" w:type="dxa"/>
              <w:right w:w="86" w:type="dxa"/>
            </w:tcMar>
          </w:tcPr>
          <w:p w14:paraId="439E7192" w14:textId="3C242AB8" w:rsidR="008C4EE6" w:rsidRDefault="00C62F46" w:rsidP="00C62F46">
            <w:pPr>
              <w:pStyle w:val="TableText"/>
            </w:pPr>
            <w:r w:rsidRPr="00007BF3">
              <w:rPr>
                <w:b/>
              </w:rPr>
              <w:t>No change in insurance rates.</w:t>
            </w:r>
            <w:r w:rsidRPr="00C62F46">
              <w:t xml:space="preserve"> However, this is a good time to review your </w:t>
            </w:r>
            <w:r w:rsidR="000439CC" w:rsidRPr="00C62F46">
              <w:t>coverage</w:t>
            </w:r>
            <w:r w:rsidR="00BB2D94">
              <w:t xml:space="preserve"> with your insurance agent</w:t>
            </w:r>
            <w:r w:rsidRPr="00C62F46">
              <w:t xml:space="preserve"> and ensure that your building and contents are adequately insured. </w:t>
            </w:r>
          </w:p>
        </w:tc>
        <w:tc>
          <w:tcPr>
            <w:tcW w:w="337" w:type="dxa"/>
          </w:tcPr>
          <w:p w14:paraId="3077C39C" w14:textId="77777777" w:rsidR="008C4EE6" w:rsidRDefault="008C4EE6" w:rsidP="00445E8C"/>
        </w:tc>
      </w:tr>
      <w:tr w:rsidR="008C4EE6" w14:paraId="7638543A" w14:textId="77777777" w:rsidTr="009251EB">
        <w:trPr>
          <w:trHeight w:hRule="exact" w:val="360"/>
        </w:trPr>
        <w:tc>
          <w:tcPr>
            <w:tcW w:w="338" w:type="dxa"/>
          </w:tcPr>
          <w:p w14:paraId="4AA305C4" w14:textId="77777777" w:rsidR="008C4EE6" w:rsidRDefault="008C4EE6" w:rsidP="00445E8C"/>
        </w:tc>
        <w:tc>
          <w:tcPr>
            <w:tcW w:w="2088" w:type="dxa"/>
            <w:tcBorders>
              <w:top w:val="single" w:sz="4" w:space="0" w:color="365F91" w:themeColor="accent4"/>
            </w:tcBorders>
          </w:tcPr>
          <w:p w14:paraId="6B210F6F" w14:textId="77777777" w:rsidR="008C4EE6" w:rsidRDefault="008C4EE6" w:rsidP="00445E8C"/>
        </w:tc>
        <w:tc>
          <w:tcPr>
            <w:tcW w:w="7402" w:type="dxa"/>
            <w:tcBorders>
              <w:top w:val="single" w:sz="4" w:space="0" w:color="365F91" w:themeColor="accent4"/>
            </w:tcBorders>
          </w:tcPr>
          <w:p w14:paraId="6E5A105B" w14:textId="4AE75295" w:rsidR="008C4EE6" w:rsidRDefault="008C4EE6" w:rsidP="00445E8C"/>
        </w:tc>
        <w:tc>
          <w:tcPr>
            <w:tcW w:w="337" w:type="dxa"/>
          </w:tcPr>
          <w:p w14:paraId="103256CB" w14:textId="77777777" w:rsidR="008C4EE6" w:rsidRDefault="008C4EE6" w:rsidP="00445E8C"/>
        </w:tc>
      </w:tr>
    </w:tbl>
    <w:p w14:paraId="6A0434E5" w14:textId="2757F559" w:rsidR="00F635D0" w:rsidRPr="00563A1C" w:rsidRDefault="00A3324B" w:rsidP="00F635D0">
      <w:pPr>
        <w:spacing w:after="160" w:line="259" w:lineRule="auto"/>
      </w:pPr>
      <w:r>
        <w:rPr>
          <w:noProof/>
        </w:rPr>
        <mc:AlternateContent>
          <mc:Choice Requires="wps">
            <w:drawing>
              <wp:anchor distT="0" distB="0" distL="114300" distR="114300" simplePos="0" relativeHeight="251659264" behindDoc="0" locked="0" layoutInCell="1" allowOverlap="1" wp14:anchorId="3691CF3E" wp14:editId="3F63E307">
                <wp:simplePos x="0" y="0"/>
                <wp:positionH relativeFrom="column">
                  <wp:posOffset>4826000</wp:posOffset>
                </wp:positionH>
                <wp:positionV relativeFrom="paragraph">
                  <wp:posOffset>329565</wp:posOffset>
                </wp:positionV>
                <wp:extent cx="1571625" cy="257175"/>
                <wp:effectExtent l="0" t="0" r="0" b="0"/>
                <wp:wrapNone/>
                <wp:docPr id="1581787936" name="Text Box 1"/>
                <wp:cNvGraphicFramePr/>
                <a:graphic xmlns:a="http://schemas.openxmlformats.org/drawingml/2006/main">
                  <a:graphicData uri="http://schemas.microsoft.com/office/word/2010/wordprocessingShape">
                    <wps:wsp>
                      <wps:cNvSpPr txBox="1"/>
                      <wps:spPr>
                        <a:xfrm>
                          <a:off x="0" y="0"/>
                          <a:ext cx="1571625" cy="257175"/>
                        </a:xfrm>
                        <a:prstGeom prst="rect">
                          <a:avLst/>
                        </a:prstGeom>
                        <a:noFill/>
                        <a:ln w="6350">
                          <a:noFill/>
                        </a:ln>
                      </wps:spPr>
                      <wps:txbx>
                        <w:txbxContent>
                          <w:p w14:paraId="65D3C5CE" w14:textId="24C1A44F" w:rsidR="00A3324B" w:rsidRPr="00A3324B" w:rsidRDefault="008E3B39">
                            <w:pPr>
                              <w:rPr>
                                <w:color w:val="4F622C" w:themeColor="accent3" w:themeShade="BF"/>
                              </w:rPr>
                            </w:pPr>
                            <w:r>
                              <w:rPr>
                                <w:color w:val="4F622C" w:themeColor="accent3" w:themeShade="BF"/>
                              </w:rPr>
                              <w:t xml:space="preserve">Revised </w:t>
                            </w:r>
                            <w:r w:rsidR="00A3324B" w:rsidRPr="00A3324B">
                              <w:rPr>
                                <w:color w:val="4F622C" w:themeColor="accent3" w:themeShade="BF"/>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1CF3E" id="Text Box 1" o:spid="_x0000_s1032" type="#_x0000_t202" style="position:absolute;margin-left:380pt;margin-top:25.95pt;width:123.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" filled="f" stroked="f" strokeweight=".5pt">
                <v:textbox>
                  <w:txbxContent>
                    <w:p w14:paraId="65D3C5CE" w14:textId="24C1A44F" w:rsidR="00A3324B" w:rsidRPr="00A3324B" w:rsidRDefault="008E3B39">
                      <w:pPr>
                        <w:rPr>
                          <w:color w:val="4F622C" w:themeColor="accent3" w:themeShade="BF"/>
                        </w:rPr>
                      </w:pPr>
                      <w:r>
                        <w:rPr>
                          <w:color w:val="4F622C" w:themeColor="accent3" w:themeShade="BF"/>
                        </w:rPr>
                        <w:t xml:space="preserve">Revised </w:t>
                      </w:r>
                      <w:r w:rsidR="00A3324B" w:rsidRPr="00A3324B">
                        <w:rPr>
                          <w:color w:val="4F622C" w:themeColor="accent3" w:themeShade="BF"/>
                        </w:rPr>
                        <w:t>September 2024</w:t>
                      </w:r>
                    </w:p>
                  </w:txbxContent>
                </v:textbox>
              </v:shape>
            </w:pict>
          </mc:Fallback>
        </mc:AlternateContent>
      </w:r>
    </w:p>
    <w:sectPr w:rsidR="00F635D0" w:rsidRPr="00563A1C" w:rsidSect="00330B68">
      <w:type w:val="continuous"/>
      <w:pgSz w:w="15840" w:h="12240" w:orient="landscape"/>
      <w:pgMar w:top="360" w:right="360" w:bottom="360" w:left="360" w:header="0" w:footer="0" w:gutter="0"/>
      <w:cols w:num="2" w:space="0" w:equalWidth="0">
        <w:col w:w="4910" w:space="0"/>
        <w:col w:w="10210" w:space="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4AAE9" w14:textId="77777777" w:rsidR="007B3F15" w:rsidRDefault="007B3F15" w:rsidP="002827BC">
      <w:pPr>
        <w:spacing w:after="0"/>
      </w:pPr>
      <w:r>
        <w:separator/>
      </w:r>
    </w:p>
  </w:endnote>
  <w:endnote w:type="continuationSeparator" w:id="0">
    <w:p w14:paraId="699AF18A" w14:textId="77777777" w:rsidR="007B3F15" w:rsidRDefault="007B3F15" w:rsidP="002827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39C5B" w14:textId="77777777" w:rsidR="00B57550" w:rsidRPr="004653F0" w:rsidRDefault="00B57550" w:rsidP="00F635D0">
    <w:pPr>
      <w:pStyle w:val="Footer"/>
      <w:jc w:val="cen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FE089" w14:textId="77777777" w:rsidR="00B57550" w:rsidRPr="004653F0" w:rsidRDefault="00B57550" w:rsidP="00B57550">
    <w:pPr>
      <w:pStyle w:val="Footer"/>
      <w:jc w:val="righ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48324E" w14:textId="77777777" w:rsidR="007B3F15" w:rsidRDefault="007B3F15" w:rsidP="002827BC">
      <w:pPr>
        <w:spacing w:after="0"/>
      </w:pPr>
      <w:r>
        <w:separator/>
      </w:r>
    </w:p>
  </w:footnote>
  <w:footnote w:type="continuationSeparator" w:id="0">
    <w:p w14:paraId="06357279" w14:textId="77777777" w:rsidR="007B3F15" w:rsidRDefault="007B3F15" w:rsidP="002827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AF32D" w14:textId="77777777" w:rsidR="00330B68" w:rsidRDefault="00330B68">
    <w:pPr>
      <w:pStyle w:val="Header"/>
    </w:pPr>
    <w:r>
      <w:rPr>
        <w:noProof/>
      </w:rPr>
      <w:drawing>
        <wp:anchor distT="0" distB="0" distL="114300" distR="114300" simplePos="0" relativeHeight="251659264" behindDoc="1" locked="0" layoutInCell="1" allowOverlap="1" wp14:anchorId="078C3C64" wp14:editId="29F56D58">
          <wp:simplePos x="0" y="0"/>
          <wp:positionH relativeFrom="column">
            <wp:posOffset>-228600</wp:posOffset>
          </wp:positionH>
          <wp:positionV relativeFrom="paragraph">
            <wp:posOffset>0</wp:posOffset>
          </wp:positionV>
          <wp:extent cx="10058400" cy="7772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01_605-MAP-Project_B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434AA" w14:textId="77777777" w:rsidR="00330B68" w:rsidRDefault="00330B68">
    <w:pPr>
      <w:pStyle w:val="Header"/>
    </w:pPr>
    <w:r>
      <w:rPr>
        <w:noProof/>
      </w:rPr>
      <w:drawing>
        <wp:anchor distT="0" distB="0" distL="114300" distR="114300" simplePos="0" relativeHeight="251658240" behindDoc="1" locked="0" layoutInCell="1" allowOverlap="1" wp14:anchorId="47709878" wp14:editId="459602B8">
          <wp:simplePos x="0" y="0"/>
          <wp:positionH relativeFrom="page">
            <wp:posOffset>0</wp:posOffset>
          </wp:positionH>
          <wp:positionV relativeFrom="paragraph">
            <wp:posOffset>9525</wp:posOffset>
          </wp:positionV>
          <wp:extent cx="10058400" cy="7772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01_605-MAP-Project_Fro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84022"/>
    <w:multiLevelType w:val="hybridMultilevel"/>
    <w:tmpl w:val="239A4D14"/>
    <w:lvl w:ilvl="0" w:tplc="16D8E1B2">
      <w:numFmt w:val="bullet"/>
      <w:pStyle w:val="BulletsSub-Level1"/>
      <w:lvlText w:val="»"/>
      <w:lvlJc w:val="left"/>
      <w:pPr>
        <w:ind w:left="1224" w:hanging="360"/>
      </w:pPr>
      <w:rPr>
        <w:rFonts w:ascii="Arial" w:hAnsi="Arial" w:hint="default"/>
        <w:color w:val="76923C"/>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15:restartNumberingAfterBreak="0">
    <w:nsid w:val="0E5036D2"/>
    <w:multiLevelType w:val="hybridMultilevel"/>
    <w:tmpl w:val="B3F42730"/>
    <w:lvl w:ilvl="0" w:tplc="583A2F64">
      <w:start w:val="1"/>
      <w:numFmt w:val="bullet"/>
      <w:lvlText w:val="§"/>
      <w:lvlJc w:val="left"/>
      <w:pPr>
        <w:ind w:left="720" w:hanging="360"/>
      </w:pPr>
      <w:rPr>
        <w:rFonts w:ascii="Wingdings" w:hAnsi="Wingdings" w:hint="default"/>
        <w:color w:val="76923C"/>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52CBE"/>
    <w:multiLevelType w:val="hybridMultilevel"/>
    <w:tmpl w:val="578AC5C4"/>
    <w:lvl w:ilvl="0" w:tplc="583A2F64">
      <w:start w:val="1"/>
      <w:numFmt w:val="bullet"/>
      <w:lvlText w:val="§"/>
      <w:lvlJc w:val="left"/>
      <w:pPr>
        <w:ind w:left="720" w:hanging="360"/>
      </w:pPr>
      <w:rPr>
        <w:rFonts w:ascii="Wingdings" w:hAnsi="Wingdings" w:hint="default"/>
        <w:color w:val="76923C"/>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F7CCF"/>
    <w:multiLevelType w:val="hybridMultilevel"/>
    <w:tmpl w:val="E62CC7AA"/>
    <w:lvl w:ilvl="0" w:tplc="C5DACF1E">
      <w:start w:val="1"/>
      <w:numFmt w:val="bullet"/>
      <w:lvlText w:val="▪"/>
      <w:lvlJc w:val="left"/>
      <w:pPr>
        <w:tabs>
          <w:tab w:val="num" w:pos="720"/>
        </w:tabs>
        <w:ind w:left="720" w:hanging="360"/>
      </w:pPr>
      <w:rPr>
        <w:rFonts w:ascii="Century" w:hAnsi="Century" w:hint="default"/>
        <w:color w:val="365F91"/>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F0A2A"/>
    <w:multiLevelType w:val="hybridMultilevel"/>
    <w:tmpl w:val="FB9E7C3C"/>
    <w:lvl w:ilvl="0" w:tplc="469670DC">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B020D"/>
    <w:multiLevelType w:val="hybridMultilevel"/>
    <w:tmpl w:val="AB963198"/>
    <w:lvl w:ilvl="0" w:tplc="583A2F64">
      <w:start w:val="1"/>
      <w:numFmt w:val="bullet"/>
      <w:lvlText w:val="§"/>
      <w:lvlJc w:val="left"/>
      <w:pPr>
        <w:ind w:left="720" w:hanging="360"/>
      </w:pPr>
      <w:rPr>
        <w:rFonts w:ascii="Wingdings" w:hAnsi="Wingdings" w:hint="default"/>
        <w:color w:val="76923C"/>
        <w:sz w:val="22"/>
        <w:u w:val="none"/>
      </w:rPr>
    </w:lvl>
    <w:lvl w:ilvl="1" w:tplc="DA86EAA2">
      <w:numFmt w:val="bullet"/>
      <w:lvlText w:val="»"/>
      <w:lvlJc w:val="left"/>
      <w:pPr>
        <w:ind w:left="1440" w:hanging="360"/>
      </w:pPr>
      <w:rPr>
        <w:rFonts w:ascii="Arial" w:hAnsi="Arial" w:hint="default"/>
        <w:color w:val="76923C"/>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B5B3A"/>
    <w:multiLevelType w:val="hybridMultilevel"/>
    <w:tmpl w:val="8684E46C"/>
    <w:lvl w:ilvl="0" w:tplc="963632B2">
      <w:start w:val="1"/>
      <w:numFmt w:val="bullet"/>
      <w:pStyle w:val="Bullets"/>
      <w:lvlText w:val="•"/>
      <w:lvlJc w:val="left"/>
      <w:pPr>
        <w:ind w:left="720" w:hanging="360"/>
      </w:pPr>
      <w:rPr>
        <w:rFonts w:ascii="Corbel" w:hAnsi="Corbel" w:hint="default"/>
        <w:color w:val="7B945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451EDC"/>
    <w:multiLevelType w:val="hybridMultilevel"/>
    <w:tmpl w:val="F7508468"/>
    <w:lvl w:ilvl="0" w:tplc="53C4F5D8">
      <w:start w:val="1"/>
      <w:numFmt w:val="decimal"/>
      <w:pStyle w:val="NumberedBullets"/>
      <w:lvlText w:val="%1."/>
      <w:lvlJc w:val="left"/>
      <w:pPr>
        <w:ind w:left="864" w:hanging="360"/>
      </w:pPr>
      <w:rPr>
        <w:rFonts w:hint="default"/>
        <w:color w:val="7B9451" w:themeColor="accent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2AAB0A0A"/>
    <w:multiLevelType w:val="hybridMultilevel"/>
    <w:tmpl w:val="C4A22CEE"/>
    <w:lvl w:ilvl="0" w:tplc="583A2F64">
      <w:start w:val="1"/>
      <w:numFmt w:val="bullet"/>
      <w:lvlText w:val="§"/>
      <w:lvlJc w:val="left"/>
      <w:pPr>
        <w:ind w:left="720" w:hanging="360"/>
      </w:pPr>
      <w:rPr>
        <w:rFonts w:ascii="Wingdings" w:hAnsi="Wingdings" w:hint="default"/>
        <w:color w:val="76923C"/>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A6C79"/>
    <w:multiLevelType w:val="hybridMultilevel"/>
    <w:tmpl w:val="39BAED4A"/>
    <w:lvl w:ilvl="0" w:tplc="C5DACF1E">
      <w:start w:val="1"/>
      <w:numFmt w:val="bullet"/>
      <w:lvlText w:val="▪"/>
      <w:lvlJc w:val="left"/>
      <w:pPr>
        <w:tabs>
          <w:tab w:val="num" w:pos="720"/>
        </w:tabs>
        <w:ind w:left="720" w:hanging="360"/>
      </w:pPr>
      <w:rPr>
        <w:rFonts w:ascii="Century" w:hAnsi="Century" w:hint="default"/>
        <w:color w:val="365F91"/>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B838EF"/>
    <w:multiLevelType w:val="hybridMultilevel"/>
    <w:tmpl w:val="C66E1EEC"/>
    <w:lvl w:ilvl="0" w:tplc="583A2F64">
      <w:start w:val="1"/>
      <w:numFmt w:val="bullet"/>
      <w:lvlText w:val="§"/>
      <w:lvlJc w:val="left"/>
      <w:pPr>
        <w:ind w:left="720" w:hanging="360"/>
      </w:pPr>
      <w:rPr>
        <w:rFonts w:ascii="Wingdings" w:hAnsi="Wingdings" w:hint="default"/>
        <w:color w:val="76923C"/>
        <w:sz w:val="22"/>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CC6F9A"/>
    <w:multiLevelType w:val="hybridMultilevel"/>
    <w:tmpl w:val="A8C64D84"/>
    <w:lvl w:ilvl="0" w:tplc="9CB0A8F8">
      <w:start w:val="1"/>
      <w:numFmt w:val="decimal"/>
      <w:lvlText w:val="%1."/>
      <w:lvlJc w:val="left"/>
      <w:pPr>
        <w:tabs>
          <w:tab w:val="num" w:pos="720"/>
        </w:tabs>
        <w:ind w:left="720" w:hanging="360"/>
      </w:pPr>
      <w:rPr>
        <w:rFonts w:ascii="Century" w:hAnsi="Century" w:hint="default"/>
        <w:b w:val="0"/>
        <w:i w:val="0"/>
        <w:color w:val="365F91"/>
        <w:sz w:val="2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5659AE"/>
    <w:multiLevelType w:val="hybridMultilevel"/>
    <w:tmpl w:val="777A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D2614C"/>
    <w:multiLevelType w:val="hybridMultilevel"/>
    <w:tmpl w:val="0614AB54"/>
    <w:lvl w:ilvl="0" w:tplc="583A2F64">
      <w:start w:val="1"/>
      <w:numFmt w:val="bullet"/>
      <w:lvlText w:val="§"/>
      <w:lvlJc w:val="left"/>
      <w:pPr>
        <w:ind w:left="720" w:hanging="360"/>
      </w:pPr>
      <w:rPr>
        <w:rFonts w:ascii="Wingdings" w:hAnsi="Wingdings" w:hint="default"/>
        <w:color w:val="76923C"/>
        <w:sz w:val="22"/>
        <w:u w:val="none"/>
      </w:rPr>
    </w:lvl>
    <w:lvl w:ilvl="1" w:tplc="7128A49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64E45"/>
    <w:multiLevelType w:val="hybridMultilevel"/>
    <w:tmpl w:val="E5A0C068"/>
    <w:lvl w:ilvl="0" w:tplc="583A2F64">
      <w:start w:val="1"/>
      <w:numFmt w:val="bullet"/>
      <w:lvlText w:val="§"/>
      <w:lvlJc w:val="left"/>
      <w:pPr>
        <w:ind w:left="720" w:hanging="360"/>
      </w:pPr>
      <w:rPr>
        <w:rFonts w:ascii="Wingdings" w:hAnsi="Wingdings" w:hint="default"/>
        <w:color w:val="76923C"/>
        <w:sz w:val="22"/>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E71B8C"/>
    <w:multiLevelType w:val="hybridMultilevel"/>
    <w:tmpl w:val="09C8A2B8"/>
    <w:lvl w:ilvl="0" w:tplc="9AEE0728">
      <w:start w:val="1"/>
      <w:numFmt w:val="bullet"/>
      <w:lvlText w:val="▪"/>
      <w:lvlJc w:val="left"/>
      <w:pPr>
        <w:ind w:left="720" w:hanging="360"/>
      </w:pPr>
      <w:rPr>
        <w:rFonts w:ascii="Century" w:hAnsi="Century" w:hint="default"/>
        <w:color w:val="4F62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B57771"/>
    <w:multiLevelType w:val="hybridMultilevel"/>
    <w:tmpl w:val="078836E4"/>
    <w:lvl w:ilvl="0" w:tplc="C5DACF1E">
      <w:start w:val="1"/>
      <w:numFmt w:val="bullet"/>
      <w:lvlText w:val="▪"/>
      <w:lvlJc w:val="left"/>
      <w:pPr>
        <w:ind w:left="720" w:hanging="360"/>
      </w:pPr>
      <w:rPr>
        <w:rFonts w:ascii="Century" w:hAnsi="Century"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C71CA"/>
    <w:multiLevelType w:val="hybridMultilevel"/>
    <w:tmpl w:val="2B3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29442">
    <w:abstractNumId w:val="12"/>
  </w:num>
  <w:num w:numId="2" w16cid:durableId="260380218">
    <w:abstractNumId w:val="4"/>
  </w:num>
  <w:num w:numId="3" w16cid:durableId="1943032096">
    <w:abstractNumId w:val="17"/>
  </w:num>
  <w:num w:numId="4" w16cid:durableId="1529174276">
    <w:abstractNumId w:val="6"/>
  </w:num>
  <w:num w:numId="5" w16cid:durableId="1627808621">
    <w:abstractNumId w:val="11"/>
  </w:num>
  <w:num w:numId="6" w16cid:durableId="231162954">
    <w:abstractNumId w:val="15"/>
  </w:num>
  <w:num w:numId="7" w16cid:durableId="2142458168">
    <w:abstractNumId w:val="16"/>
  </w:num>
  <w:num w:numId="8" w16cid:durableId="237522659">
    <w:abstractNumId w:val="3"/>
  </w:num>
  <w:num w:numId="9" w16cid:durableId="2145535433">
    <w:abstractNumId w:val="9"/>
  </w:num>
  <w:num w:numId="10" w16cid:durableId="1174684377">
    <w:abstractNumId w:val="7"/>
  </w:num>
  <w:num w:numId="11" w16cid:durableId="1323435674">
    <w:abstractNumId w:val="13"/>
  </w:num>
  <w:num w:numId="12" w16cid:durableId="2042969966">
    <w:abstractNumId w:val="8"/>
  </w:num>
  <w:num w:numId="13" w16cid:durableId="181672098">
    <w:abstractNumId w:val="1"/>
  </w:num>
  <w:num w:numId="14" w16cid:durableId="901018385">
    <w:abstractNumId w:val="14"/>
  </w:num>
  <w:num w:numId="15" w16cid:durableId="1398358265">
    <w:abstractNumId w:val="2"/>
  </w:num>
  <w:num w:numId="16" w16cid:durableId="1244291573">
    <w:abstractNumId w:val="10"/>
  </w:num>
  <w:num w:numId="17" w16cid:durableId="1986275066">
    <w:abstractNumId w:val="5"/>
  </w:num>
  <w:num w:numId="18" w16cid:durableId="1528330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F15"/>
    <w:rsid w:val="00003F5E"/>
    <w:rsid w:val="00007BF3"/>
    <w:rsid w:val="00014595"/>
    <w:rsid w:val="000439CC"/>
    <w:rsid w:val="000465F1"/>
    <w:rsid w:val="0006185F"/>
    <w:rsid w:val="00074549"/>
    <w:rsid w:val="00077138"/>
    <w:rsid w:val="00092B2B"/>
    <w:rsid w:val="000A312D"/>
    <w:rsid w:val="000B5244"/>
    <w:rsid w:val="000E3191"/>
    <w:rsid w:val="000F0534"/>
    <w:rsid w:val="001008EF"/>
    <w:rsid w:val="001052A1"/>
    <w:rsid w:val="0015509A"/>
    <w:rsid w:val="00174E3E"/>
    <w:rsid w:val="001B4167"/>
    <w:rsid w:val="00237185"/>
    <w:rsid w:val="002405E1"/>
    <w:rsid w:val="00247DC9"/>
    <w:rsid w:val="002827BC"/>
    <w:rsid w:val="00297F6E"/>
    <w:rsid w:val="002A4CE4"/>
    <w:rsid w:val="002D0E45"/>
    <w:rsid w:val="00307F90"/>
    <w:rsid w:val="00314BC6"/>
    <w:rsid w:val="00326ACC"/>
    <w:rsid w:val="00330B68"/>
    <w:rsid w:val="0033745A"/>
    <w:rsid w:val="00370D88"/>
    <w:rsid w:val="00377860"/>
    <w:rsid w:val="003A5A2D"/>
    <w:rsid w:val="003B5CBA"/>
    <w:rsid w:val="003C2563"/>
    <w:rsid w:val="003C54F7"/>
    <w:rsid w:val="00410116"/>
    <w:rsid w:val="004138A0"/>
    <w:rsid w:val="00457185"/>
    <w:rsid w:val="00460BE1"/>
    <w:rsid w:val="004653F0"/>
    <w:rsid w:val="00485F5A"/>
    <w:rsid w:val="00493CD7"/>
    <w:rsid w:val="004A7241"/>
    <w:rsid w:val="004B1E88"/>
    <w:rsid w:val="004D7EF1"/>
    <w:rsid w:val="004F079F"/>
    <w:rsid w:val="004F400E"/>
    <w:rsid w:val="004F60CB"/>
    <w:rsid w:val="00520BF0"/>
    <w:rsid w:val="00527409"/>
    <w:rsid w:val="00541BDF"/>
    <w:rsid w:val="00544DA4"/>
    <w:rsid w:val="00563A1C"/>
    <w:rsid w:val="005A3684"/>
    <w:rsid w:val="005A74E0"/>
    <w:rsid w:val="005E0977"/>
    <w:rsid w:val="005F3B60"/>
    <w:rsid w:val="00631ED7"/>
    <w:rsid w:val="00636A03"/>
    <w:rsid w:val="006632E0"/>
    <w:rsid w:val="0066649E"/>
    <w:rsid w:val="0066675E"/>
    <w:rsid w:val="006A50C3"/>
    <w:rsid w:val="006C3B63"/>
    <w:rsid w:val="006C4EE0"/>
    <w:rsid w:val="0071235C"/>
    <w:rsid w:val="00716198"/>
    <w:rsid w:val="007A7BA7"/>
    <w:rsid w:val="007B30CA"/>
    <w:rsid w:val="007B3F15"/>
    <w:rsid w:val="00837152"/>
    <w:rsid w:val="008459C8"/>
    <w:rsid w:val="00852FB4"/>
    <w:rsid w:val="00862B92"/>
    <w:rsid w:val="00885CE9"/>
    <w:rsid w:val="008A5C4D"/>
    <w:rsid w:val="008C4EE6"/>
    <w:rsid w:val="008E3B39"/>
    <w:rsid w:val="008E492F"/>
    <w:rsid w:val="00920C8A"/>
    <w:rsid w:val="009251EB"/>
    <w:rsid w:val="00967A94"/>
    <w:rsid w:val="00971764"/>
    <w:rsid w:val="00980580"/>
    <w:rsid w:val="009B0B27"/>
    <w:rsid w:val="00A136CD"/>
    <w:rsid w:val="00A31332"/>
    <w:rsid w:val="00A3324B"/>
    <w:rsid w:val="00A36D85"/>
    <w:rsid w:val="00A4636D"/>
    <w:rsid w:val="00A52A2E"/>
    <w:rsid w:val="00A64717"/>
    <w:rsid w:val="00A806FD"/>
    <w:rsid w:val="00A84205"/>
    <w:rsid w:val="00A877B1"/>
    <w:rsid w:val="00A90086"/>
    <w:rsid w:val="00A95067"/>
    <w:rsid w:val="00AA1A2E"/>
    <w:rsid w:val="00AA304E"/>
    <w:rsid w:val="00AD3D9F"/>
    <w:rsid w:val="00AE4F94"/>
    <w:rsid w:val="00B233FD"/>
    <w:rsid w:val="00B42EEB"/>
    <w:rsid w:val="00B57550"/>
    <w:rsid w:val="00B73C7C"/>
    <w:rsid w:val="00BB2D94"/>
    <w:rsid w:val="00BD0444"/>
    <w:rsid w:val="00BD6CB5"/>
    <w:rsid w:val="00BE67AE"/>
    <w:rsid w:val="00C27405"/>
    <w:rsid w:val="00C62F46"/>
    <w:rsid w:val="00C63673"/>
    <w:rsid w:val="00C76D20"/>
    <w:rsid w:val="00C9256A"/>
    <w:rsid w:val="00CD5D0D"/>
    <w:rsid w:val="00CE6C3D"/>
    <w:rsid w:val="00CF755F"/>
    <w:rsid w:val="00CF7A32"/>
    <w:rsid w:val="00D03BA5"/>
    <w:rsid w:val="00D170BE"/>
    <w:rsid w:val="00D3173B"/>
    <w:rsid w:val="00D80DB0"/>
    <w:rsid w:val="00D842AC"/>
    <w:rsid w:val="00D85D49"/>
    <w:rsid w:val="00DB084E"/>
    <w:rsid w:val="00DB76A5"/>
    <w:rsid w:val="00DC197B"/>
    <w:rsid w:val="00DF6E61"/>
    <w:rsid w:val="00E05CD8"/>
    <w:rsid w:val="00E0622F"/>
    <w:rsid w:val="00E37065"/>
    <w:rsid w:val="00E54518"/>
    <w:rsid w:val="00E97F60"/>
    <w:rsid w:val="00EA0ECA"/>
    <w:rsid w:val="00EF1DA7"/>
    <w:rsid w:val="00EF544F"/>
    <w:rsid w:val="00F15707"/>
    <w:rsid w:val="00F2396D"/>
    <w:rsid w:val="00F56C4B"/>
    <w:rsid w:val="00F635D0"/>
    <w:rsid w:val="00F968C0"/>
    <w:rsid w:val="00FA630F"/>
    <w:rsid w:val="00FB1562"/>
    <w:rsid w:val="00FC310C"/>
    <w:rsid w:val="00FC5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2F081"/>
  <w15:chartTrackingRefBased/>
  <w15:docId w15:val="{08F93FB3-F4F5-4B23-A77F-08B208382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9C8"/>
    <w:pPr>
      <w:spacing w:after="270" w:line="240" w:lineRule="auto"/>
    </w:pPr>
    <w:rPr>
      <w:rFonts w:ascii="Corbel" w:hAnsi="Corbel"/>
    </w:rPr>
  </w:style>
  <w:style w:type="paragraph" w:styleId="Heading1">
    <w:name w:val="heading 1"/>
    <w:basedOn w:val="Normal"/>
    <w:next w:val="Normal"/>
    <w:link w:val="Heading1Char"/>
    <w:uiPriority w:val="9"/>
    <w:rsid w:val="00CF755F"/>
    <w:pPr>
      <w:keepNext/>
      <w:keepLines/>
      <w:spacing w:before="240" w:after="0"/>
      <w:outlineLvl w:val="0"/>
    </w:pPr>
    <w:rPr>
      <w:rFonts w:eastAsiaTheme="majorEastAsia" w:cstheme="majorBidi"/>
      <w:b/>
      <w:caps/>
      <w:color w:val="365F91"/>
      <w:sz w:val="48"/>
      <w:szCs w:val="32"/>
    </w:rPr>
  </w:style>
  <w:style w:type="paragraph" w:styleId="Heading2">
    <w:name w:val="heading 2"/>
    <w:basedOn w:val="Normal"/>
    <w:next w:val="Normal"/>
    <w:link w:val="Heading2Char"/>
    <w:uiPriority w:val="9"/>
    <w:semiHidden/>
    <w:unhideWhenUsed/>
    <w:rsid w:val="004D7EF1"/>
    <w:pPr>
      <w:keepNext/>
      <w:keepLines/>
      <w:spacing w:before="40" w:after="0"/>
      <w:outlineLvl w:val="1"/>
    </w:pPr>
    <w:rPr>
      <w:rFonts w:asciiTheme="majorHAnsi" w:eastAsiaTheme="majorEastAsia" w:hAnsiTheme="majorHAnsi" w:cstheme="majorBidi"/>
      <w:color w:val="4B5561" w:themeColor="accent1" w:themeShade="BF"/>
      <w:sz w:val="26"/>
      <w:szCs w:val="26"/>
    </w:rPr>
  </w:style>
  <w:style w:type="paragraph" w:styleId="Heading3">
    <w:name w:val="heading 3"/>
    <w:basedOn w:val="Normal"/>
    <w:next w:val="Normal"/>
    <w:link w:val="Heading3Char"/>
    <w:uiPriority w:val="9"/>
    <w:semiHidden/>
    <w:unhideWhenUsed/>
    <w:qFormat/>
    <w:rsid w:val="00CF755F"/>
    <w:pPr>
      <w:keepNext/>
      <w:keepLines/>
      <w:spacing w:before="40" w:after="0"/>
      <w:outlineLvl w:val="2"/>
    </w:pPr>
    <w:rPr>
      <w:rFonts w:asciiTheme="majorHAnsi" w:eastAsiaTheme="majorEastAsia" w:hAnsiTheme="majorHAnsi" w:cstheme="majorBidi"/>
      <w:color w:val="323840" w:themeColor="accent1" w:themeShade="7F"/>
      <w:sz w:val="24"/>
      <w:szCs w:val="24"/>
    </w:rPr>
  </w:style>
  <w:style w:type="paragraph" w:styleId="Heading4">
    <w:name w:val="heading 4"/>
    <w:basedOn w:val="Heading3"/>
    <w:next w:val="Normal"/>
    <w:link w:val="Heading4Char"/>
    <w:uiPriority w:val="9"/>
    <w:unhideWhenUsed/>
    <w:rsid w:val="00CF755F"/>
    <w:pPr>
      <w:spacing w:before="0" w:after="120"/>
      <w:outlineLvl w:val="3"/>
    </w:pPr>
    <w:rPr>
      <w:rFonts w:ascii="Franklin Gothic Demi" w:eastAsia="Times New Roman" w:hAnsi="Franklin Gothic Demi" w:cs="Times New Roman"/>
      <w:bCs/>
      <w:caps/>
      <w:color w:val="365F91"/>
      <w:spacing w:val="30"/>
      <w:sz w:val="28"/>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uiPriority w:val="9"/>
    <w:semiHidden/>
    <w:unhideWhenUsed/>
    <w:rsid w:val="000B5244"/>
    <w:pPr>
      <w:keepNext/>
      <w:keepLines/>
      <w:spacing w:before="40" w:after="0"/>
      <w:outlineLvl w:val="4"/>
    </w:pPr>
    <w:rPr>
      <w:rFonts w:asciiTheme="majorHAnsi" w:eastAsiaTheme="majorEastAsia" w:hAnsiTheme="majorHAnsi" w:cstheme="majorBidi"/>
      <w:color w:val="4B5561" w:themeColor="accent1" w:themeShade="BF"/>
    </w:rPr>
  </w:style>
  <w:style w:type="paragraph" w:styleId="Heading6">
    <w:name w:val="heading 6"/>
    <w:basedOn w:val="Normal"/>
    <w:next w:val="Normal"/>
    <w:link w:val="Heading6Char"/>
    <w:uiPriority w:val="9"/>
    <w:semiHidden/>
    <w:unhideWhenUsed/>
    <w:qFormat/>
    <w:rsid w:val="000B5244"/>
    <w:pPr>
      <w:keepNext/>
      <w:keepLines/>
      <w:spacing w:before="40" w:after="0"/>
      <w:outlineLvl w:val="5"/>
    </w:pPr>
    <w:rPr>
      <w:rFonts w:asciiTheme="majorHAnsi" w:eastAsiaTheme="majorEastAsia" w:hAnsiTheme="majorHAnsi" w:cstheme="majorBidi"/>
      <w:color w:val="3238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7BC"/>
    <w:pPr>
      <w:tabs>
        <w:tab w:val="center" w:pos="4680"/>
        <w:tab w:val="right" w:pos="9360"/>
      </w:tabs>
      <w:spacing w:after="0"/>
    </w:pPr>
  </w:style>
  <w:style w:type="character" w:customStyle="1" w:styleId="HeaderChar">
    <w:name w:val="Header Char"/>
    <w:basedOn w:val="DefaultParagraphFont"/>
    <w:link w:val="Header"/>
    <w:uiPriority w:val="99"/>
    <w:rsid w:val="002827BC"/>
  </w:style>
  <w:style w:type="paragraph" w:styleId="Footer">
    <w:name w:val="footer"/>
    <w:basedOn w:val="Normal"/>
    <w:link w:val="FooterChar"/>
    <w:uiPriority w:val="99"/>
    <w:unhideWhenUsed/>
    <w:rsid w:val="002827BC"/>
    <w:pPr>
      <w:tabs>
        <w:tab w:val="center" w:pos="4680"/>
        <w:tab w:val="right" w:pos="9360"/>
      </w:tabs>
      <w:spacing w:after="0"/>
    </w:pPr>
  </w:style>
  <w:style w:type="character" w:customStyle="1" w:styleId="FooterChar">
    <w:name w:val="Footer Char"/>
    <w:basedOn w:val="DefaultParagraphFont"/>
    <w:link w:val="Footer"/>
    <w:uiPriority w:val="99"/>
    <w:rsid w:val="002827BC"/>
  </w:style>
  <w:style w:type="table" w:styleId="TableGrid">
    <w:name w:val="Table Grid"/>
    <w:basedOn w:val="TableNormal"/>
    <w:uiPriority w:val="59"/>
    <w:rsid w:val="0046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fidentialStatement">
    <w:name w:val="Confidential Statement"/>
    <w:basedOn w:val="Normal"/>
    <w:uiPriority w:val="99"/>
    <w:rsid w:val="004653F0"/>
    <w:pPr>
      <w:suppressAutoHyphens/>
      <w:autoSpaceDE w:val="0"/>
      <w:autoSpaceDN w:val="0"/>
      <w:adjustRightInd w:val="0"/>
      <w:spacing w:before="90" w:after="0" w:line="288" w:lineRule="auto"/>
      <w:jc w:val="right"/>
      <w:textAlignment w:val="center"/>
    </w:pPr>
    <w:rPr>
      <w:rFonts w:ascii="Arial Narrow" w:hAnsi="Arial Narrow" w:cs="Arial Narrow"/>
      <w:color w:val="000000"/>
      <w:sz w:val="12"/>
      <w:szCs w:val="12"/>
    </w:rPr>
  </w:style>
  <w:style w:type="character" w:customStyle="1" w:styleId="Heading4Char">
    <w:name w:val="Heading 4 Char"/>
    <w:basedOn w:val="DefaultParagraphFont"/>
    <w:link w:val="Heading4"/>
    <w:uiPriority w:val="9"/>
    <w:rsid w:val="00CF755F"/>
    <w:rPr>
      <w:rFonts w:ascii="Franklin Gothic Demi" w:eastAsia="Times New Roman" w:hAnsi="Franklin Gothic Demi" w:cs="Times New Roman"/>
      <w:bCs/>
      <w:caps/>
      <w:color w:val="365F91"/>
      <w:spacing w:val="30"/>
      <w:sz w:val="28"/>
      <w:szCs w:val="24"/>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uiPriority w:val="9"/>
    <w:rsid w:val="00CF755F"/>
    <w:rPr>
      <w:rFonts w:asciiTheme="majorHAnsi" w:eastAsiaTheme="majorEastAsia" w:hAnsiTheme="majorHAnsi" w:cstheme="majorBidi"/>
      <w:color w:val="323840" w:themeColor="accent1" w:themeShade="7F"/>
      <w:sz w:val="24"/>
      <w:szCs w:val="24"/>
    </w:rPr>
  </w:style>
  <w:style w:type="paragraph" w:customStyle="1" w:styleId="TableText">
    <w:name w:val="Table Text"/>
    <w:basedOn w:val="Normal"/>
    <w:qFormat/>
    <w:rsid w:val="00A90086"/>
    <w:pPr>
      <w:spacing w:after="0"/>
    </w:pPr>
    <w:rPr>
      <w:rFonts w:cs="Arial"/>
      <w:sz w:val="18"/>
      <w:szCs w:val="20"/>
    </w:rPr>
  </w:style>
  <w:style w:type="character" w:customStyle="1" w:styleId="Heading1Char">
    <w:name w:val="Heading 1 Char"/>
    <w:basedOn w:val="DefaultParagraphFont"/>
    <w:link w:val="Heading1"/>
    <w:uiPriority w:val="9"/>
    <w:rsid w:val="00CF755F"/>
    <w:rPr>
      <w:rFonts w:ascii="Corbel" w:eastAsiaTheme="majorEastAsia" w:hAnsi="Corbel" w:cstheme="majorBidi"/>
      <w:b/>
      <w:caps/>
      <w:color w:val="365F91"/>
      <w:sz w:val="48"/>
      <w:szCs w:val="32"/>
    </w:rPr>
  </w:style>
  <w:style w:type="paragraph" w:customStyle="1" w:styleId="PageHeading">
    <w:name w:val="Page Heading"/>
    <w:qFormat/>
    <w:rsid w:val="007B30CA"/>
    <w:pPr>
      <w:spacing w:after="90" w:line="240" w:lineRule="auto"/>
    </w:pPr>
    <w:rPr>
      <w:rFonts w:ascii="Corbel" w:hAnsi="Corbel"/>
      <w:b/>
      <w:caps/>
      <w:color w:val="365F91"/>
      <w:sz w:val="36"/>
      <w:szCs w:val="36"/>
    </w:rPr>
  </w:style>
  <w:style w:type="paragraph" w:customStyle="1" w:styleId="ParagraphHeading">
    <w:name w:val="Paragraph Heading"/>
    <w:basedOn w:val="PageHeading"/>
    <w:qFormat/>
    <w:rsid w:val="00A31332"/>
    <w:pPr>
      <w:spacing w:after="50"/>
    </w:pPr>
    <w:rPr>
      <w:sz w:val="26"/>
    </w:rPr>
  </w:style>
  <w:style w:type="paragraph" w:customStyle="1" w:styleId="ParagraphHeadingLevel2">
    <w:name w:val="Paragraph Heading Level 2"/>
    <w:basedOn w:val="ParagraphHeading"/>
    <w:qFormat/>
    <w:rsid w:val="005F3B60"/>
    <w:rPr>
      <w:caps w:val="0"/>
      <w:color w:val="6A843B"/>
      <w:sz w:val="24"/>
    </w:rPr>
  </w:style>
  <w:style w:type="paragraph" w:customStyle="1" w:styleId="ParagraphHeadingLevel3">
    <w:name w:val="Paragraph Heading Level 3"/>
    <w:basedOn w:val="ParagraphHeadingLevel2"/>
    <w:qFormat/>
    <w:rsid w:val="0015509A"/>
    <w:rPr>
      <w:color w:val="4174B1"/>
      <w:sz w:val="22"/>
    </w:rPr>
  </w:style>
  <w:style w:type="paragraph" w:styleId="ListParagraph">
    <w:name w:val="List Paragraph"/>
    <w:basedOn w:val="Normal"/>
    <w:uiPriority w:val="34"/>
    <w:rsid w:val="008E492F"/>
    <w:pPr>
      <w:ind w:left="720"/>
      <w:contextualSpacing/>
    </w:pPr>
  </w:style>
  <w:style w:type="paragraph" w:customStyle="1" w:styleId="Bullets">
    <w:name w:val="Bullets"/>
    <w:basedOn w:val="Normal"/>
    <w:qFormat/>
    <w:rsid w:val="008459C8"/>
    <w:pPr>
      <w:numPr>
        <w:numId w:val="4"/>
      </w:numPr>
      <w:spacing w:after="160"/>
      <w:ind w:left="360" w:hanging="216"/>
    </w:pPr>
    <w:rPr>
      <w:szCs w:val="20"/>
    </w:rPr>
  </w:style>
  <w:style w:type="character" w:styleId="Hyperlink">
    <w:name w:val="Hyperlink"/>
    <w:basedOn w:val="DefaultParagraphFont"/>
    <w:unhideWhenUsed/>
    <w:qFormat/>
    <w:rsid w:val="00CD5D0D"/>
    <w:rPr>
      <w:color w:val="0070C0"/>
      <w:u w:val="single"/>
    </w:rPr>
  </w:style>
  <w:style w:type="character" w:customStyle="1" w:styleId="Heading5Char">
    <w:name w:val="Heading 5 Char"/>
    <w:basedOn w:val="DefaultParagraphFont"/>
    <w:link w:val="Heading5"/>
    <w:uiPriority w:val="9"/>
    <w:semiHidden/>
    <w:rsid w:val="000B5244"/>
    <w:rPr>
      <w:rFonts w:asciiTheme="majorHAnsi" w:eastAsiaTheme="majorEastAsia" w:hAnsiTheme="majorHAnsi" w:cstheme="majorBidi"/>
      <w:color w:val="4B5561" w:themeColor="accent1" w:themeShade="BF"/>
      <w:sz w:val="22"/>
    </w:rPr>
  </w:style>
  <w:style w:type="character" w:customStyle="1" w:styleId="Heading6Char">
    <w:name w:val="Heading 6 Char"/>
    <w:basedOn w:val="DefaultParagraphFont"/>
    <w:link w:val="Heading6"/>
    <w:uiPriority w:val="9"/>
    <w:semiHidden/>
    <w:rsid w:val="000B5244"/>
    <w:rPr>
      <w:rFonts w:asciiTheme="majorHAnsi" w:eastAsiaTheme="majorEastAsia" w:hAnsiTheme="majorHAnsi" w:cstheme="majorBidi"/>
      <w:color w:val="323840" w:themeColor="accent1" w:themeShade="7F"/>
      <w:sz w:val="22"/>
    </w:rPr>
  </w:style>
  <w:style w:type="character" w:styleId="CommentReference">
    <w:name w:val="annotation reference"/>
    <w:uiPriority w:val="99"/>
    <w:semiHidden/>
    <w:unhideWhenUsed/>
    <w:rsid w:val="000B5244"/>
    <w:rPr>
      <w:sz w:val="16"/>
      <w:szCs w:val="16"/>
    </w:rPr>
  </w:style>
  <w:style w:type="paragraph" w:customStyle="1" w:styleId="BulletHeadingParagraph">
    <w:name w:val="Bullet Heading Paragraph"/>
    <w:basedOn w:val="Normal"/>
    <w:qFormat/>
    <w:rsid w:val="00DB76A5"/>
    <w:pPr>
      <w:spacing w:after="90"/>
    </w:pPr>
  </w:style>
  <w:style w:type="character" w:customStyle="1" w:styleId="Heading2Char">
    <w:name w:val="Heading 2 Char"/>
    <w:basedOn w:val="DefaultParagraphFont"/>
    <w:link w:val="Heading2"/>
    <w:uiPriority w:val="9"/>
    <w:semiHidden/>
    <w:rsid w:val="004D7EF1"/>
    <w:rPr>
      <w:rFonts w:asciiTheme="majorHAnsi" w:eastAsiaTheme="majorEastAsia" w:hAnsiTheme="majorHAnsi" w:cstheme="majorBidi"/>
      <w:color w:val="4B5561" w:themeColor="accent1" w:themeShade="BF"/>
      <w:sz w:val="26"/>
      <w:szCs w:val="26"/>
    </w:rPr>
  </w:style>
  <w:style w:type="paragraph" w:styleId="BodyText">
    <w:name w:val="Body Text"/>
    <w:basedOn w:val="Normal"/>
    <w:link w:val="BodyTextChar"/>
    <w:semiHidden/>
    <w:rsid w:val="00520BF0"/>
    <w:pPr>
      <w:spacing w:after="0"/>
      <w:ind w:right="195"/>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520BF0"/>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520BF0"/>
    <w:pPr>
      <w:spacing w:after="0"/>
      <w:ind w:left="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520BF0"/>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520BF0"/>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520BF0"/>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520BF0"/>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520BF0"/>
    <w:rPr>
      <w:rFonts w:ascii="Times New Roman" w:eastAsia="Times New Roman" w:hAnsi="Times New Roman" w:cs="Times New Roman"/>
      <w:sz w:val="24"/>
      <w:szCs w:val="24"/>
    </w:rPr>
  </w:style>
  <w:style w:type="paragraph" w:customStyle="1" w:styleId="NumberedBullets">
    <w:name w:val="Numbered Bullets"/>
    <w:basedOn w:val="Bullets"/>
    <w:qFormat/>
    <w:rsid w:val="004138A0"/>
    <w:pPr>
      <w:numPr>
        <w:numId w:val="10"/>
      </w:numPr>
      <w:ind w:left="360" w:hanging="216"/>
    </w:pPr>
  </w:style>
  <w:style w:type="paragraph" w:customStyle="1" w:styleId="Bullets9pt">
    <w:name w:val="Bullets (9pt)"/>
    <w:basedOn w:val="Bullets"/>
    <w:qFormat/>
    <w:rsid w:val="00092B2B"/>
    <w:pPr>
      <w:spacing w:after="80"/>
      <w:ind w:left="288" w:hanging="173"/>
    </w:pPr>
    <w:rPr>
      <w:sz w:val="18"/>
      <w:szCs w:val="18"/>
    </w:rPr>
  </w:style>
  <w:style w:type="character" w:styleId="FollowedHyperlink">
    <w:name w:val="FollowedHyperlink"/>
    <w:basedOn w:val="DefaultParagraphFont"/>
    <w:uiPriority w:val="99"/>
    <w:semiHidden/>
    <w:unhideWhenUsed/>
    <w:rsid w:val="003A5A2D"/>
    <w:rPr>
      <w:color w:val="C7C8CA" w:themeColor="followedHyperlink"/>
      <w:u w:val="single"/>
    </w:rPr>
  </w:style>
  <w:style w:type="paragraph" w:styleId="BalloonText">
    <w:name w:val="Balloon Text"/>
    <w:basedOn w:val="Normal"/>
    <w:link w:val="BalloonTextChar"/>
    <w:uiPriority w:val="99"/>
    <w:semiHidden/>
    <w:unhideWhenUsed/>
    <w:rsid w:val="00D03BA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BA5"/>
    <w:rPr>
      <w:rFonts w:ascii="Segoe UI" w:hAnsi="Segoe UI" w:cs="Segoe UI"/>
      <w:sz w:val="18"/>
      <w:szCs w:val="18"/>
    </w:rPr>
  </w:style>
  <w:style w:type="character" w:styleId="IntenseEmphasis">
    <w:name w:val="Intense Emphasis"/>
    <w:uiPriority w:val="21"/>
    <w:rsid w:val="00237185"/>
    <w:rPr>
      <w:rFonts w:ascii="Franklin Gothic Book" w:hAnsi="Franklin Gothic Book"/>
      <w:b w:val="0"/>
      <w:bCs w:val="0"/>
      <w:caps/>
      <w:color w:val="365F91"/>
      <w:spacing w:val="40"/>
      <w:sz w:val="22"/>
    </w:rPr>
  </w:style>
  <w:style w:type="character" w:customStyle="1" w:styleId="CustomizableText">
    <w:name w:val="Customizable Text"/>
    <w:uiPriority w:val="1"/>
    <w:qFormat/>
    <w:rsid w:val="006C3B63"/>
    <w:rPr>
      <w:color w:val="FF0000"/>
    </w:rPr>
  </w:style>
  <w:style w:type="paragraph" w:customStyle="1" w:styleId="BulletsSub-Level1">
    <w:name w:val="Bullets (Sub-Level 1)"/>
    <w:basedOn w:val="Bullets"/>
    <w:qFormat/>
    <w:rsid w:val="00F15707"/>
    <w:pPr>
      <w:numPr>
        <w:numId w:val="18"/>
      </w:numPr>
      <w:ind w:left="720" w:hanging="216"/>
    </w:pPr>
  </w:style>
  <w:style w:type="paragraph" w:customStyle="1" w:styleId="CalloutBoxText">
    <w:name w:val="Callout Box Text"/>
    <w:basedOn w:val="Normal"/>
    <w:qFormat/>
    <w:rsid w:val="00D80DB0"/>
    <w:pPr>
      <w:spacing w:after="90"/>
    </w:pPr>
    <w:rPr>
      <w:sz w:val="18"/>
    </w:rPr>
  </w:style>
  <w:style w:type="paragraph" w:customStyle="1" w:styleId="CalloutBoxBullets">
    <w:name w:val="Callout Box Bullets"/>
    <w:basedOn w:val="Bullets9pt"/>
    <w:qFormat/>
    <w:rsid w:val="00E54518"/>
    <w:rPr>
      <w:color w:val="365F91" w:themeColor="accent4"/>
    </w:rPr>
  </w:style>
  <w:style w:type="table" w:customStyle="1" w:styleId="GADNRGreenTable1">
    <w:name w:val="GA DNR Green Table1"/>
    <w:basedOn w:val="TableNormal"/>
    <w:uiPriority w:val="99"/>
    <w:rsid w:val="00541BDF"/>
    <w:pPr>
      <w:spacing w:after="0" w:line="240" w:lineRule="auto"/>
    </w:pPr>
    <w:tblPr>
      <w:tblStyleRowBandSize w:val="1"/>
      <w:tblBorders>
        <w:top w:val="single" w:sz="4" w:space="0" w:color="7B9451" w:themeColor="accent2"/>
        <w:bottom w:val="single" w:sz="4" w:space="0" w:color="7B9451" w:themeColor="accent2"/>
        <w:insideH w:val="single" w:sz="4" w:space="0" w:color="7B9451" w:themeColor="accent2"/>
        <w:insideV w:val="single" w:sz="4" w:space="0" w:color="7B9451" w:themeColor="accent2"/>
      </w:tblBorders>
      <w:tblCellMar>
        <w:top w:w="86" w:type="dxa"/>
        <w:left w:w="86" w:type="dxa"/>
        <w:bottom w:w="86" w:type="dxa"/>
        <w:right w:w="86" w:type="dxa"/>
      </w:tblCellMar>
    </w:tblPr>
    <w:tblStylePr w:type="firstRow">
      <w:rPr>
        <w:rFonts w:ascii="Corbel" w:hAnsi="Corbel"/>
        <w:b/>
        <w:color w:val="FFFFFF" w:themeColor="background1"/>
        <w:sz w:val="20"/>
      </w:rPr>
      <w:tblPr/>
      <w:tcPr>
        <w:tcBorders>
          <w:insideH w:val="single" w:sz="4" w:space="0" w:color="FFFFFF" w:themeColor="background1"/>
          <w:insideV w:val="single" w:sz="4" w:space="0" w:color="FFFFFF" w:themeColor="background1"/>
        </w:tcBorders>
        <w:shd w:val="clear" w:color="auto" w:fill="7B9451" w:themeFill="accent2"/>
      </w:tcPr>
    </w:tblStylePr>
    <w:tblStylePr w:type="band1Horz">
      <w:tblPr/>
      <w:tcPr>
        <w:shd w:val="clear" w:color="auto" w:fill="FFFFFF" w:themeFill="background1"/>
      </w:tcPr>
    </w:tblStylePr>
    <w:tblStylePr w:type="band2Horz">
      <w:tblPr/>
      <w:tcPr>
        <w:shd w:val="clear" w:color="auto" w:fill="E4EBDA"/>
      </w:tcPr>
    </w:tblStylePr>
  </w:style>
  <w:style w:type="paragraph" w:styleId="FootnoteText">
    <w:name w:val="footnote text"/>
    <w:basedOn w:val="Normal"/>
    <w:link w:val="FootnoteTextChar"/>
    <w:uiPriority w:val="99"/>
    <w:semiHidden/>
    <w:unhideWhenUsed/>
    <w:rsid w:val="00B42EEB"/>
    <w:pPr>
      <w:spacing w:after="0"/>
    </w:pPr>
    <w:rPr>
      <w:szCs w:val="20"/>
    </w:rPr>
  </w:style>
  <w:style w:type="character" w:customStyle="1" w:styleId="FootnoteTextChar">
    <w:name w:val="Footnote Text Char"/>
    <w:basedOn w:val="DefaultParagraphFont"/>
    <w:link w:val="FootnoteText"/>
    <w:uiPriority w:val="99"/>
    <w:semiHidden/>
    <w:rsid w:val="00B42EEB"/>
    <w:rPr>
      <w:rFonts w:ascii="Corbel" w:hAnsi="Corbel"/>
      <w:szCs w:val="20"/>
    </w:rPr>
  </w:style>
  <w:style w:type="character" w:styleId="FootnoteReference">
    <w:name w:val="footnote reference"/>
    <w:basedOn w:val="DefaultParagraphFont"/>
    <w:uiPriority w:val="99"/>
    <w:semiHidden/>
    <w:unhideWhenUsed/>
    <w:rsid w:val="00B42EEB"/>
    <w:rPr>
      <w:vertAlign w:val="superscript"/>
    </w:rPr>
  </w:style>
  <w:style w:type="paragraph" w:customStyle="1" w:styleId="Footnote">
    <w:name w:val="Footnote"/>
    <w:basedOn w:val="FootnoteText"/>
    <w:qFormat/>
    <w:rsid w:val="00AE4F94"/>
    <w:rPr>
      <w:color w:val="7F7F7F" w:themeColor="accent5" w:themeTint="80"/>
      <w:sz w:val="16"/>
      <w:szCs w:val="16"/>
    </w:rPr>
  </w:style>
  <w:style w:type="paragraph" w:customStyle="1" w:styleId="TableHeader">
    <w:name w:val="Table Header"/>
    <w:basedOn w:val="TableText"/>
    <w:qFormat/>
    <w:rsid w:val="00C62F46"/>
    <w:rPr>
      <w:b/>
      <w:caps/>
      <w:color w:val="FFFFFF" w:themeColor="background1"/>
      <w:sz w:val="20"/>
    </w:rPr>
  </w:style>
  <w:style w:type="paragraph" w:customStyle="1" w:styleId="BasicParagraph">
    <w:name w:val="[Basic Paragraph]"/>
    <w:basedOn w:val="Normal"/>
    <w:uiPriority w:val="99"/>
    <w:rsid w:val="00D80DB0"/>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ommunityHeading">
    <w:name w:val="Community Heading"/>
    <w:basedOn w:val="ParagraphHeading"/>
    <w:qFormat/>
    <w:rsid w:val="003C2563"/>
    <w:pPr>
      <w:spacing w:after="240"/>
    </w:pPr>
    <w:rPr>
      <w:sz w:val="36"/>
    </w:rPr>
  </w:style>
  <w:style w:type="paragraph" w:customStyle="1" w:styleId="FrontSub-Heading">
    <w:name w:val="Front Sub-Heading"/>
    <w:basedOn w:val="ParagraphHeadingLevel2"/>
    <w:qFormat/>
    <w:rsid w:val="003C2563"/>
    <w:pPr>
      <w:jc w:val="right"/>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2648409">
      <w:bodyDiv w:val="1"/>
      <w:marLeft w:val="0"/>
      <w:marRight w:val="0"/>
      <w:marTop w:val="0"/>
      <w:marBottom w:val="0"/>
      <w:divBdr>
        <w:top w:val="none" w:sz="0" w:space="0" w:color="auto"/>
        <w:left w:val="none" w:sz="0" w:space="0" w:color="auto"/>
        <w:bottom w:val="none" w:sz="0" w:space="0" w:color="auto"/>
        <w:right w:val="none" w:sz="0" w:space="0" w:color="auto"/>
      </w:divBdr>
      <w:divsChild>
        <w:div w:id="260142251">
          <w:marLeft w:val="547"/>
          <w:marRight w:val="0"/>
          <w:marTop w:val="0"/>
          <w:marBottom w:val="0"/>
          <w:divBdr>
            <w:top w:val="none" w:sz="0" w:space="0" w:color="auto"/>
            <w:left w:val="none" w:sz="0" w:space="0" w:color="auto"/>
            <w:bottom w:val="none" w:sz="0" w:space="0" w:color="auto"/>
            <w:right w:val="none" w:sz="0" w:space="0" w:color="auto"/>
          </w:divBdr>
        </w:div>
        <w:div w:id="11346435">
          <w:marLeft w:val="547"/>
          <w:marRight w:val="0"/>
          <w:marTop w:val="0"/>
          <w:marBottom w:val="0"/>
          <w:divBdr>
            <w:top w:val="none" w:sz="0" w:space="0" w:color="auto"/>
            <w:left w:val="none" w:sz="0" w:space="0" w:color="auto"/>
            <w:bottom w:val="none" w:sz="0" w:space="0" w:color="auto"/>
            <w:right w:val="none" w:sz="0" w:space="0" w:color="auto"/>
          </w:divBdr>
        </w:div>
        <w:div w:id="1134832251">
          <w:marLeft w:val="547"/>
          <w:marRight w:val="0"/>
          <w:marTop w:val="0"/>
          <w:marBottom w:val="0"/>
          <w:divBdr>
            <w:top w:val="none" w:sz="0" w:space="0" w:color="auto"/>
            <w:left w:val="none" w:sz="0" w:space="0" w:color="auto"/>
            <w:bottom w:val="none" w:sz="0" w:space="0" w:color="auto"/>
            <w:right w:val="none" w:sz="0" w:space="0" w:color="auto"/>
          </w:divBdr>
        </w:div>
        <w:div w:id="2545545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eorgiaDFIRM.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eorgiaDFIRM.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oodSmart.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eorgiaDFIRM.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ben\Downloads\4501_605-MAP-Project-Avery5884_Broch%20(1).dotx" TargetMode="External"/></Relationships>
</file>

<file path=word/theme/theme1.xml><?xml version="1.0" encoding="utf-8"?>
<a:theme xmlns:a="http://schemas.openxmlformats.org/drawingml/2006/main" name="Office Theme">
  <a:themeElements>
    <a:clrScheme name="GA DNR CTP">
      <a:dk1>
        <a:sysClr val="windowText" lastClr="000000"/>
      </a:dk1>
      <a:lt1>
        <a:sysClr val="window" lastClr="FFFFFF"/>
      </a:lt1>
      <a:dk2>
        <a:srgbClr val="87A5CB"/>
      </a:dk2>
      <a:lt2>
        <a:srgbClr val="6CCBE9"/>
      </a:lt2>
      <a:accent1>
        <a:srgbClr val="657282"/>
      </a:accent1>
      <a:accent2>
        <a:srgbClr val="7B9451"/>
      </a:accent2>
      <a:accent3>
        <a:srgbClr val="6A843B"/>
      </a:accent3>
      <a:accent4>
        <a:srgbClr val="365F91"/>
      </a:accent4>
      <a:accent5>
        <a:srgbClr val="000000"/>
      </a:accent5>
      <a:accent6>
        <a:srgbClr val="969696"/>
      </a:accent6>
      <a:hlink>
        <a:srgbClr val="646464"/>
      </a:hlink>
      <a:folHlink>
        <a:srgbClr val="C7C8CA"/>
      </a:folHlink>
    </a:clrScheme>
    <a:fontScheme name="Dewberr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C659B-5448-4D99-BFE9-AB9D1838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4501_605-MAP-Project-Avery5884_Broch (1)</Template>
  <TotalTime>29</TotalTime>
  <Pages>2</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Identifying the Flood Risk</vt:lpstr>
    </vt:vector>
  </TitlesOfParts>
  <Company>Bender Consultin Services, Inc.</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Identifying the Flood Risk</dc:title>
  <dc:subject/>
  <dc:creator>Bruce A. Bender</dc:creator>
  <cp:keywords/>
  <dc:description/>
  <cp:lastModifiedBy>Bruce A. Bender</cp:lastModifiedBy>
  <cp:revision>3</cp:revision>
  <cp:lastPrinted>2017-02-23T20:50:00Z</cp:lastPrinted>
  <dcterms:created xsi:type="dcterms:W3CDTF">2024-09-06T21:56:00Z</dcterms:created>
  <dcterms:modified xsi:type="dcterms:W3CDTF">2024-09-06T23:11:00Z</dcterms:modified>
</cp:coreProperties>
</file>